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8A968" w14:textId="77777777" w:rsidR="00AB67A3" w:rsidRPr="00972731" w:rsidRDefault="00AB67A3" w:rsidP="00F11442">
      <w:pPr>
        <w:autoSpaceDE w:val="0"/>
        <w:autoSpaceDN w:val="0"/>
        <w:adjustRightInd w:val="0"/>
        <w:rPr>
          <w:rFonts w:ascii="Arial" w:hAnsi="Arial" w:cs="Arial"/>
          <w:b/>
          <w:bCs/>
          <w:sz w:val="28"/>
          <w:szCs w:val="28"/>
        </w:rPr>
      </w:pPr>
    </w:p>
    <w:p w14:paraId="3E07EA6D" w14:textId="77777777" w:rsidR="00AB67A3" w:rsidRPr="00972731" w:rsidRDefault="00AB67A3" w:rsidP="00F11442">
      <w:pPr>
        <w:autoSpaceDE w:val="0"/>
        <w:autoSpaceDN w:val="0"/>
        <w:adjustRightInd w:val="0"/>
        <w:rPr>
          <w:rFonts w:ascii="Arial" w:hAnsi="Arial" w:cs="Arial"/>
          <w:b/>
          <w:bCs/>
          <w:sz w:val="28"/>
          <w:szCs w:val="28"/>
        </w:rPr>
      </w:pPr>
    </w:p>
    <w:p w14:paraId="50B923CD" w14:textId="76CCC340" w:rsidR="00F66A76" w:rsidRPr="00972731" w:rsidRDefault="00507F4F" w:rsidP="00F11442">
      <w:pPr>
        <w:autoSpaceDE w:val="0"/>
        <w:autoSpaceDN w:val="0"/>
        <w:adjustRightInd w:val="0"/>
        <w:rPr>
          <w:rFonts w:ascii="Arial" w:hAnsi="Arial" w:cs="Arial"/>
          <w:b/>
          <w:bCs/>
          <w:sz w:val="28"/>
          <w:szCs w:val="28"/>
        </w:rPr>
      </w:pPr>
      <w:r w:rsidRPr="00972731">
        <w:rPr>
          <w:rFonts w:ascii="Arial" w:hAnsi="Arial" w:cs="Arial"/>
          <w:b/>
          <w:bCs/>
          <w:sz w:val="28"/>
          <w:szCs w:val="28"/>
        </w:rPr>
        <w:t>People and Places</w:t>
      </w:r>
      <w:r w:rsidR="00F66A76" w:rsidRPr="00972731">
        <w:rPr>
          <w:rFonts w:ascii="Arial" w:hAnsi="Arial" w:cs="Arial"/>
          <w:b/>
          <w:bCs/>
          <w:sz w:val="28"/>
          <w:szCs w:val="28"/>
        </w:rPr>
        <w:t xml:space="preserve"> Board Work</w:t>
      </w:r>
      <w:r w:rsidR="00F11442" w:rsidRPr="00972731">
        <w:rPr>
          <w:rFonts w:ascii="Arial" w:hAnsi="Arial" w:cs="Arial"/>
          <w:b/>
          <w:bCs/>
          <w:sz w:val="28"/>
          <w:szCs w:val="28"/>
        </w:rPr>
        <w:t xml:space="preserve"> </w:t>
      </w:r>
      <w:r w:rsidR="00F66A76" w:rsidRPr="00972731">
        <w:rPr>
          <w:rFonts w:ascii="Arial" w:hAnsi="Arial" w:cs="Arial"/>
          <w:b/>
          <w:bCs/>
          <w:sz w:val="28"/>
          <w:szCs w:val="28"/>
        </w:rPr>
        <w:t xml:space="preserve">Programme </w:t>
      </w:r>
      <w:r w:rsidR="00C61BFD" w:rsidRPr="00972731">
        <w:rPr>
          <w:rFonts w:ascii="Arial" w:hAnsi="Arial" w:cs="Arial"/>
          <w:b/>
          <w:bCs/>
          <w:sz w:val="28"/>
          <w:szCs w:val="28"/>
        </w:rPr>
        <w:t>2016/17</w:t>
      </w:r>
    </w:p>
    <w:p w14:paraId="699F3EE5" w14:textId="77777777" w:rsidR="00F66A76" w:rsidRPr="00972731" w:rsidRDefault="00F66A76" w:rsidP="0021114E">
      <w:pPr>
        <w:pStyle w:val="MainText"/>
        <w:spacing w:line="240" w:lineRule="auto"/>
        <w:rPr>
          <w:rFonts w:ascii="Arial" w:hAnsi="Arial" w:cs="Arial"/>
          <w:b/>
          <w:szCs w:val="22"/>
        </w:rPr>
      </w:pPr>
    </w:p>
    <w:p w14:paraId="1D3CC5B7" w14:textId="77777777" w:rsidR="00BB212B" w:rsidRPr="00972731" w:rsidRDefault="0021114E" w:rsidP="0021114E">
      <w:pPr>
        <w:pStyle w:val="MainText"/>
        <w:spacing w:line="240" w:lineRule="auto"/>
        <w:rPr>
          <w:rFonts w:ascii="Arial" w:hAnsi="Arial" w:cs="Arial"/>
          <w:b/>
          <w:szCs w:val="22"/>
        </w:rPr>
      </w:pPr>
      <w:r w:rsidRPr="00972731">
        <w:rPr>
          <w:rFonts w:ascii="Arial" w:hAnsi="Arial" w:cs="Arial"/>
          <w:b/>
          <w:szCs w:val="22"/>
        </w:rPr>
        <w:t>Purpose</w:t>
      </w:r>
    </w:p>
    <w:p w14:paraId="3F79ADE2" w14:textId="77777777" w:rsidR="0021114E" w:rsidRPr="00972731" w:rsidRDefault="0021114E" w:rsidP="0021114E">
      <w:pPr>
        <w:pStyle w:val="MainText"/>
        <w:spacing w:line="240" w:lineRule="auto"/>
        <w:rPr>
          <w:rFonts w:ascii="Arial" w:hAnsi="Arial" w:cs="Arial"/>
          <w:b/>
          <w:szCs w:val="22"/>
        </w:rPr>
      </w:pPr>
    </w:p>
    <w:p w14:paraId="3A109DFB" w14:textId="77777777" w:rsidR="00F66A76" w:rsidRPr="00972731" w:rsidRDefault="00F66A76" w:rsidP="00F66A76">
      <w:pPr>
        <w:pStyle w:val="MainText"/>
        <w:spacing w:line="240" w:lineRule="auto"/>
        <w:rPr>
          <w:rFonts w:ascii="Arial" w:hAnsi="Arial" w:cs="Arial"/>
          <w:b/>
          <w:szCs w:val="22"/>
        </w:rPr>
      </w:pPr>
      <w:r w:rsidRPr="00972731">
        <w:rPr>
          <w:rFonts w:ascii="Arial" w:hAnsi="Arial" w:cs="Arial"/>
          <w:szCs w:val="22"/>
        </w:rPr>
        <w:t>For discussion and direction</w:t>
      </w:r>
      <w:r w:rsidR="0037575B" w:rsidRPr="00972731">
        <w:rPr>
          <w:rFonts w:ascii="Arial" w:hAnsi="Arial" w:cs="Arial"/>
          <w:szCs w:val="22"/>
        </w:rPr>
        <w:t>.</w:t>
      </w:r>
    </w:p>
    <w:p w14:paraId="2A8968B9" w14:textId="77777777" w:rsidR="00A601EC" w:rsidRPr="00972731" w:rsidRDefault="00A601EC" w:rsidP="0021114E">
      <w:pPr>
        <w:pStyle w:val="MainText"/>
        <w:spacing w:line="240" w:lineRule="auto"/>
        <w:rPr>
          <w:rFonts w:ascii="Arial" w:hAnsi="Arial" w:cs="Arial"/>
          <w:b/>
          <w:szCs w:val="22"/>
        </w:rPr>
      </w:pPr>
    </w:p>
    <w:p w14:paraId="74834012" w14:textId="77777777" w:rsidR="000C3360" w:rsidRPr="00972731" w:rsidRDefault="000C3360" w:rsidP="0021114E">
      <w:pPr>
        <w:pStyle w:val="MainText"/>
        <w:spacing w:line="240" w:lineRule="auto"/>
        <w:rPr>
          <w:rFonts w:ascii="Arial" w:hAnsi="Arial" w:cs="Arial"/>
          <w:szCs w:val="22"/>
        </w:rPr>
      </w:pPr>
      <w:r w:rsidRPr="00972731">
        <w:rPr>
          <w:rFonts w:ascii="Arial" w:hAnsi="Arial" w:cs="Arial"/>
          <w:b/>
          <w:szCs w:val="22"/>
        </w:rPr>
        <w:t>Summary</w:t>
      </w:r>
    </w:p>
    <w:p w14:paraId="6A3DDB96" w14:textId="77777777" w:rsidR="00A601EC" w:rsidRPr="00972731" w:rsidRDefault="00A601EC" w:rsidP="0021114E">
      <w:pPr>
        <w:pStyle w:val="MainText"/>
        <w:spacing w:line="240" w:lineRule="auto"/>
        <w:rPr>
          <w:rFonts w:ascii="Arial" w:hAnsi="Arial" w:cs="Arial"/>
          <w:szCs w:val="22"/>
        </w:rPr>
      </w:pPr>
    </w:p>
    <w:p w14:paraId="621DFCCE" w14:textId="286B56C7" w:rsidR="008C6B93" w:rsidRPr="00972731" w:rsidRDefault="00F11442" w:rsidP="00F11442">
      <w:pPr>
        <w:pStyle w:val="MainText"/>
        <w:rPr>
          <w:rFonts w:ascii="Arial" w:hAnsi="Arial" w:cs="Arial"/>
        </w:rPr>
      </w:pPr>
      <w:r w:rsidRPr="00972731">
        <w:rPr>
          <w:rFonts w:ascii="Arial" w:hAnsi="Arial" w:cs="Arial"/>
        </w:rPr>
        <w:t xml:space="preserve">This report sets out a </w:t>
      </w:r>
      <w:r w:rsidR="00531CC6" w:rsidRPr="00972731">
        <w:rPr>
          <w:rFonts w:ascii="Arial" w:hAnsi="Arial" w:cs="Arial"/>
        </w:rPr>
        <w:t xml:space="preserve">proposed </w:t>
      </w:r>
      <w:r w:rsidRPr="00972731">
        <w:rPr>
          <w:rFonts w:ascii="Arial" w:hAnsi="Arial" w:cs="Arial"/>
        </w:rPr>
        <w:t xml:space="preserve">work programme for the </w:t>
      </w:r>
      <w:r w:rsidR="00507F4F" w:rsidRPr="00972731">
        <w:rPr>
          <w:rFonts w:ascii="Arial" w:hAnsi="Arial" w:cs="Arial"/>
        </w:rPr>
        <w:t>People and Places</w:t>
      </w:r>
      <w:r w:rsidRPr="00972731">
        <w:rPr>
          <w:rFonts w:ascii="Arial" w:hAnsi="Arial" w:cs="Arial"/>
        </w:rPr>
        <w:t xml:space="preserve"> Board for </w:t>
      </w:r>
      <w:r w:rsidR="00C61BFD" w:rsidRPr="00972731">
        <w:rPr>
          <w:rFonts w:ascii="Arial" w:hAnsi="Arial" w:cs="Arial"/>
        </w:rPr>
        <w:t>2016/17</w:t>
      </w:r>
      <w:r w:rsidRPr="00972731">
        <w:rPr>
          <w:rFonts w:ascii="Arial" w:hAnsi="Arial" w:cs="Arial"/>
        </w:rPr>
        <w:t xml:space="preserve">. </w:t>
      </w:r>
    </w:p>
    <w:p w14:paraId="33785995" w14:textId="77777777" w:rsidR="008C6B93" w:rsidRPr="00972731" w:rsidRDefault="008C6B93" w:rsidP="00F11442">
      <w:pPr>
        <w:pStyle w:val="MainText"/>
        <w:rPr>
          <w:rFonts w:ascii="Arial" w:hAnsi="Arial" w:cs="Arial"/>
        </w:rPr>
      </w:pPr>
    </w:p>
    <w:p w14:paraId="2B116E70" w14:textId="77777777" w:rsidR="00E5025D" w:rsidRPr="00972731" w:rsidRDefault="00E5025D" w:rsidP="00F11442">
      <w:pPr>
        <w:pStyle w:val="MainText"/>
        <w:rPr>
          <w:rFonts w:ascii="Arial" w:hAnsi="Arial" w:cs="Arial"/>
        </w:rPr>
      </w:pPr>
      <w:r w:rsidRPr="00972731">
        <w:rPr>
          <w:rFonts w:ascii="Arial" w:hAnsi="Arial" w:cs="Arial"/>
        </w:rPr>
        <w:t>The work programme seeks to:</w:t>
      </w:r>
    </w:p>
    <w:p w14:paraId="56C69933" w14:textId="77777777" w:rsidR="00E5025D" w:rsidRPr="00972731" w:rsidRDefault="00E5025D" w:rsidP="00E5025D">
      <w:pPr>
        <w:pStyle w:val="MainText"/>
        <w:rPr>
          <w:rFonts w:ascii="Arial" w:hAnsi="Arial" w:cs="Arial"/>
        </w:rPr>
      </w:pPr>
    </w:p>
    <w:p w14:paraId="1BF0238E" w14:textId="38ECD2C1" w:rsidR="00E5025D" w:rsidRPr="00972731" w:rsidRDefault="00E5025D" w:rsidP="00DE414A">
      <w:pPr>
        <w:pStyle w:val="MainText"/>
        <w:numPr>
          <w:ilvl w:val="0"/>
          <w:numId w:val="34"/>
        </w:numPr>
        <w:rPr>
          <w:rFonts w:ascii="Arial" w:hAnsi="Arial" w:cs="Arial"/>
        </w:rPr>
      </w:pPr>
      <w:r w:rsidRPr="00972731">
        <w:rPr>
          <w:rFonts w:ascii="Arial" w:hAnsi="Arial" w:cs="Arial"/>
        </w:rPr>
        <w:t xml:space="preserve">Reflect the broad remit </w:t>
      </w:r>
      <w:r w:rsidR="00507F4F" w:rsidRPr="00972731">
        <w:rPr>
          <w:rFonts w:ascii="Arial" w:hAnsi="Arial" w:cs="Arial"/>
        </w:rPr>
        <w:t xml:space="preserve">of </w:t>
      </w:r>
      <w:r w:rsidRPr="00972731">
        <w:rPr>
          <w:rFonts w:ascii="Arial" w:hAnsi="Arial" w:cs="Arial"/>
        </w:rPr>
        <w:t>the Board and provide continuity.</w:t>
      </w:r>
    </w:p>
    <w:p w14:paraId="6690B2E2" w14:textId="77777777" w:rsidR="00DE414A" w:rsidRPr="00972731" w:rsidRDefault="00DE414A" w:rsidP="00DE414A">
      <w:pPr>
        <w:pStyle w:val="MainText"/>
        <w:ind w:left="360"/>
        <w:rPr>
          <w:rFonts w:ascii="Arial" w:hAnsi="Arial" w:cs="Arial"/>
        </w:rPr>
      </w:pPr>
    </w:p>
    <w:p w14:paraId="582B8010" w14:textId="64406DAE" w:rsidR="00F66A76" w:rsidRPr="00972731" w:rsidRDefault="00C61BFD" w:rsidP="00E5025D">
      <w:pPr>
        <w:pStyle w:val="MainText"/>
        <w:numPr>
          <w:ilvl w:val="0"/>
          <w:numId w:val="34"/>
        </w:numPr>
        <w:rPr>
          <w:rFonts w:ascii="Arial" w:hAnsi="Arial" w:cs="Arial"/>
        </w:rPr>
      </w:pPr>
      <w:r w:rsidRPr="00972731">
        <w:rPr>
          <w:rFonts w:ascii="Arial" w:hAnsi="Arial" w:cs="Arial"/>
        </w:rPr>
        <w:t xml:space="preserve">Provide space for the Board to </w:t>
      </w:r>
      <w:r w:rsidR="00507F4F" w:rsidRPr="00972731">
        <w:rPr>
          <w:rFonts w:ascii="Arial" w:hAnsi="Arial" w:cs="Arial"/>
        </w:rPr>
        <w:t>steer</w:t>
      </w:r>
      <w:r w:rsidRPr="00972731">
        <w:rPr>
          <w:rFonts w:ascii="Arial" w:hAnsi="Arial" w:cs="Arial"/>
        </w:rPr>
        <w:t xml:space="preserve"> policy development</w:t>
      </w:r>
      <w:r w:rsidR="00507F4F" w:rsidRPr="00972731">
        <w:rPr>
          <w:rFonts w:ascii="Arial" w:hAnsi="Arial" w:cs="Arial"/>
        </w:rPr>
        <w:t xml:space="preserve"> on behalf of non-metropolitan areas</w:t>
      </w:r>
      <w:r w:rsidRPr="00972731">
        <w:rPr>
          <w:rFonts w:ascii="Arial" w:hAnsi="Arial" w:cs="Arial"/>
        </w:rPr>
        <w:t xml:space="preserve"> </w:t>
      </w:r>
      <w:r w:rsidR="00507F4F" w:rsidRPr="00972731">
        <w:rPr>
          <w:rFonts w:ascii="Arial" w:hAnsi="Arial" w:cs="Arial"/>
        </w:rPr>
        <w:t xml:space="preserve">on </w:t>
      </w:r>
      <w:r w:rsidRPr="00972731">
        <w:rPr>
          <w:rFonts w:ascii="Arial" w:hAnsi="Arial" w:cs="Arial"/>
        </w:rPr>
        <w:t>new issues in this Board cycle, such as the UK leaving the EU</w:t>
      </w:r>
      <w:r w:rsidR="001008C6" w:rsidRPr="00972731">
        <w:rPr>
          <w:rFonts w:ascii="Arial" w:hAnsi="Arial" w:cs="Arial"/>
        </w:rPr>
        <w:t>.</w:t>
      </w:r>
      <w:r w:rsidR="00F66A76" w:rsidRPr="00972731">
        <w:rPr>
          <w:rFonts w:ascii="Arial" w:hAnsi="Arial" w:cs="Arial"/>
        </w:rPr>
        <w:t xml:space="preserve"> </w:t>
      </w:r>
    </w:p>
    <w:p w14:paraId="17DCB83D" w14:textId="77777777" w:rsidR="00AA6F4D" w:rsidRPr="00972731"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72731" w14:paraId="3365FFBA" w14:textId="77777777" w:rsidTr="00012842">
        <w:tc>
          <w:tcPr>
            <w:tcW w:w="9157" w:type="dxa"/>
          </w:tcPr>
          <w:p w14:paraId="0994A826" w14:textId="77777777" w:rsidR="000C3360" w:rsidRPr="00972731" w:rsidRDefault="000C3360" w:rsidP="0021114E">
            <w:pPr>
              <w:pStyle w:val="MainText"/>
              <w:spacing w:line="240" w:lineRule="auto"/>
              <w:rPr>
                <w:rFonts w:ascii="Arial" w:hAnsi="Arial" w:cs="Arial"/>
                <w:b/>
                <w:szCs w:val="22"/>
              </w:rPr>
            </w:pPr>
          </w:p>
          <w:p w14:paraId="27035ED2" w14:textId="77777777" w:rsidR="000C3360" w:rsidRPr="00972731" w:rsidRDefault="000C3360" w:rsidP="0021114E">
            <w:pPr>
              <w:pStyle w:val="MainText"/>
              <w:spacing w:line="240" w:lineRule="auto"/>
              <w:rPr>
                <w:rFonts w:ascii="Arial" w:hAnsi="Arial" w:cs="Arial"/>
                <w:b/>
                <w:szCs w:val="22"/>
              </w:rPr>
            </w:pPr>
            <w:r w:rsidRPr="00972731">
              <w:rPr>
                <w:rFonts w:ascii="Arial" w:hAnsi="Arial" w:cs="Arial"/>
                <w:b/>
                <w:szCs w:val="22"/>
              </w:rPr>
              <w:t>Recommendation</w:t>
            </w:r>
          </w:p>
          <w:p w14:paraId="47596DCA" w14:textId="77777777" w:rsidR="0021114E" w:rsidRPr="00972731" w:rsidRDefault="0021114E" w:rsidP="0021114E">
            <w:pPr>
              <w:pStyle w:val="MainText"/>
              <w:spacing w:line="240" w:lineRule="auto"/>
              <w:rPr>
                <w:rFonts w:ascii="Arial" w:hAnsi="Arial" w:cs="Arial"/>
                <w:szCs w:val="22"/>
              </w:rPr>
            </w:pPr>
          </w:p>
          <w:p w14:paraId="4CD5AD82" w14:textId="77777777" w:rsidR="00F66A76" w:rsidRPr="00972731" w:rsidRDefault="00F66A76" w:rsidP="00F66A76">
            <w:pPr>
              <w:pStyle w:val="MainText"/>
              <w:spacing w:line="240" w:lineRule="auto"/>
              <w:rPr>
                <w:rFonts w:ascii="Arial" w:hAnsi="Arial" w:cs="Arial"/>
                <w:szCs w:val="22"/>
              </w:rPr>
            </w:pPr>
            <w:r w:rsidRPr="00972731">
              <w:rPr>
                <w:rFonts w:ascii="Arial" w:hAnsi="Arial" w:cs="Arial"/>
                <w:szCs w:val="22"/>
              </w:rPr>
              <w:t>Members are inv</w:t>
            </w:r>
            <w:r w:rsidR="00E5025D" w:rsidRPr="00972731">
              <w:rPr>
                <w:rFonts w:ascii="Arial" w:hAnsi="Arial" w:cs="Arial"/>
                <w:szCs w:val="22"/>
              </w:rPr>
              <w:t>ited to comment upon and agree</w:t>
            </w:r>
            <w:r w:rsidRPr="00972731">
              <w:rPr>
                <w:rFonts w:ascii="Arial" w:hAnsi="Arial" w:cs="Arial"/>
                <w:szCs w:val="22"/>
              </w:rPr>
              <w:t xml:space="preserve"> the </w:t>
            </w:r>
            <w:r w:rsidR="00C61BFD" w:rsidRPr="00972731">
              <w:rPr>
                <w:rFonts w:ascii="Arial" w:hAnsi="Arial" w:cs="Arial"/>
                <w:szCs w:val="22"/>
              </w:rPr>
              <w:t>draft work programme for 2016/17</w:t>
            </w:r>
            <w:r w:rsidRPr="00972731">
              <w:rPr>
                <w:rFonts w:ascii="Arial" w:hAnsi="Arial" w:cs="Arial"/>
                <w:szCs w:val="22"/>
              </w:rPr>
              <w:t>.</w:t>
            </w:r>
          </w:p>
          <w:p w14:paraId="3C6E26DF" w14:textId="77777777" w:rsidR="000C3360" w:rsidRPr="00972731" w:rsidRDefault="000C3360" w:rsidP="0021114E">
            <w:pPr>
              <w:pStyle w:val="MainText"/>
              <w:spacing w:line="240" w:lineRule="auto"/>
              <w:rPr>
                <w:rFonts w:ascii="Arial" w:hAnsi="Arial" w:cs="Arial"/>
                <w:szCs w:val="22"/>
              </w:rPr>
            </w:pPr>
          </w:p>
          <w:p w14:paraId="68D62043" w14:textId="77777777" w:rsidR="00A601EC" w:rsidRPr="00972731" w:rsidRDefault="000C3360" w:rsidP="0021114E">
            <w:pPr>
              <w:pStyle w:val="MainText"/>
              <w:spacing w:line="240" w:lineRule="auto"/>
              <w:rPr>
                <w:rFonts w:ascii="Arial" w:hAnsi="Arial" w:cs="Arial"/>
                <w:b/>
                <w:szCs w:val="22"/>
              </w:rPr>
            </w:pPr>
            <w:r w:rsidRPr="00972731">
              <w:rPr>
                <w:rFonts w:ascii="Arial" w:hAnsi="Arial" w:cs="Arial"/>
                <w:b/>
                <w:szCs w:val="22"/>
              </w:rPr>
              <w:t>Action</w:t>
            </w:r>
          </w:p>
          <w:p w14:paraId="79A08FB7" w14:textId="77777777" w:rsidR="00F66A76" w:rsidRPr="00972731" w:rsidRDefault="00F66A76" w:rsidP="00F66A76">
            <w:pPr>
              <w:pStyle w:val="MainText"/>
              <w:spacing w:line="240" w:lineRule="auto"/>
              <w:rPr>
                <w:rFonts w:ascii="Arial" w:hAnsi="Arial" w:cs="Arial"/>
                <w:b/>
                <w:szCs w:val="22"/>
              </w:rPr>
            </w:pPr>
          </w:p>
          <w:p w14:paraId="1FB65678" w14:textId="77777777" w:rsidR="00F66A76" w:rsidRPr="00972731" w:rsidRDefault="00F66A76" w:rsidP="00F66A76">
            <w:pPr>
              <w:pStyle w:val="MainText"/>
              <w:spacing w:line="240" w:lineRule="auto"/>
              <w:rPr>
                <w:rFonts w:ascii="Arial" w:hAnsi="Arial" w:cs="Arial"/>
                <w:szCs w:val="22"/>
              </w:rPr>
            </w:pPr>
            <w:r w:rsidRPr="00972731">
              <w:rPr>
                <w:rFonts w:ascii="Arial" w:hAnsi="Arial" w:cs="Arial"/>
                <w:szCs w:val="22"/>
              </w:rPr>
              <w:t>Officers to take forward actions in line with Members’ steer.</w:t>
            </w:r>
          </w:p>
          <w:p w14:paraId="311FFE28" w14:textId="77777777" w:rsidR="000A3935" w:rsidRPr="00972731" w:rsidRDefault="000A3935" w:rsidP="0021114E">
            <w:pPr>
              <w:pStyle w:val="MainText"/>
              <w:spacing w:line="240" w:lineRule="auto"/>
              <w:rPr>
                <w:rFonts w:ascii="Arial" w:hAnsi="Arial" w:cs="Arial"/>
                <w:b/>
                <w:szCs w:val="22"/>
              </w:rPr>
            </w:pPr>
          </w:p>
        </w:tc>
      </w:tr>
    </w:tbl>
    <w:p w14:paraId="6B104913" w14:textId="77777777" w:rsidR="00AA6F4D" w:rsidRPr="00972731" w:rsidRDefault="00AA6F4D" w:rsidP="0021114E">
      <w:pPr>
        <w:pStyle w:val="MainText"/>
        <w:spacing w:line="240" w:lineRule="auto"/>
        <w:rPr>
          <w:rFonts w:ascii="Arial" w:hAnsi="Arial" w:cs="Arial"/>
          <w:szCs w:val="22"/>
        </w:rPr>
      </w:pPr>
    </w:p>
    <w:p w14:paraId="6AD05B2E" w14:textId="77777777" w:rsidR="000D2BDB" w:rsidRPr="00972731" w:rsidRDefault="000D2BDB" w:rsidP="0021114E">
      <w:pPr>
        <w:pStyle w:val="MainText"/>
        <w:spacing w:line="240" w:lineRule="auto"/>
        <w:rPr>
          <w:rFonts w:ascii="Arial" w:hAnsi="Arial" w:cs="Arial"/>
          <w:szCs w:val="22"/>
        </w:rPr>
      </w:pPr>
    </w:p>
    <w:p w14:paraId="5646E886" w14:textId="77777777" w:rsidR="00AA6F4D" w:rsidRPr="00972731"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F66A76" w:rsidRPr="00972731" w14:paraId="6EF39A63" w14:textId="77777777" w:rsidTr="00012842">
        <w:tc>
          <w:tcPr>
            <w:tcW w:w="2802" w:type="dxa"/>
          </w:tcPr>
          <w:p w14:paraId="79533D69" w14:textId="77777777" w:rsidR="00F66A76" w:rsidRPr="00972731" w:rsidRDefault="00F66A76" w:rsidP="00C61BFD">
            <w:pPr>
              <w:pStyle w:val="MainText"/>
              <w:spacing w:before="120" w:line="240" w:lineRule="auto"/>
              <w:rPr>
                <w:rFonts w:ascii="Arial" w:hAnsi="Arial" w:cs="Arial"/>
                <w:szCs w:val="22"/>
              </w:rPr>
            </w:pPr>
            <w:r w:rsidRPr="00972731">
              <w:rPr>
                <w:rFonts w:ascii="Arial" w:hAnsi="Arial" w:cs="Arial"/>
                <w:b/>
                <w:szCs w:val="22"/>
              </w:rPr>
              <w:t>Contact officer:</w:t>
            </w:r>
            <w:r w:rsidRPr="00972731">
              <w:rPr>
                <w:rFonts w:ascii="Arial" w:hAnsi="Arial" w:cs="Arial"/>
                <w:szCs w:val="22"/>
              </w:rPr>
              <w:t xml:space="preserve"> </w:t>
            </w:r>
          </w:p>
        </w:tc>
        <w:tc>
          <w:tcPr>
            <w:tcW w:w="6378" w:type="dxa"/>
          </w:tcPr>
          <w:p w14:paraId="0967D218" w14:textId="77777777" w:rsidR="00F66A76" w:rsidRPr="00972731" w:rsidRDefault="00F66A76" w:rsidP="00C61BFD">
            <w:pPr>
              <w:pStyle w:val="MainText"/>
              <w:spacing w:before="120" w:line="240" w:lineRule="auto"/>
              <w:rPr>
                <w:rFonts w:ascii="Arial" w:hAnsi="Arial" w:cs="Arial"/>
                <w:szCs w:val="22"/>
              </w:rPr>
            </w:pPr>
            <w:r w:rsidRPr="00972731">
              <w:rPr>
                <w:rFonts w:ascii="Arial" w:hAnsi="Arial" w:cs="Arial"/>
                <w:szCs w:val="22"/>
              </w:rPr>
              <w:t>Rebecca Cox</w:t>
            </w:r>
          </w:p>
        </w:tc>
      </w:tr>
      <w:tr w:rsidR="00F66A76" w:rsidRPr="00972731" w14:paraId="2A3385AD" w14:textId="77777777" w:rsidTr="00012842">
        <w:tc>
          <w:tcPr>
            <w:tcW w:w="2802" w:type="dxa"/>
          </w:tcPr>
          <w:p w14:paraId="1276C699" w14:textId="77777777" w:rsidR="00F66A76" w:rsidRPr="00972731" w:rsidRDefault="00F66A76" w:rsidP="00C61BFD">
            <w:pPr>
              <w:pStyle w:val="MainText"/>
              <w:spacing w:before="120" w:line="240" w:lineRule="auto"/>
              <w:rPr>
                <w:rFonts w:ascii="Arial" w:hAnsi="Arial" w:cs="Arial"/>
                <w:b/>
                <w:szCs w:val="22"/>
              </w:rPr>
            </w:pPr>
            <w:r w:rsidRPr="00972731">
              <w:rPr>
                <w:rFonts w:ascii="Arial" w:hAnsi="Arial" w:cs="Arial"/>
                <w:b/>
                <w:szCs w:val="22"/>
              </w:rPr>
              <w:t>Position:</w:t>
            </w:r>
          </w:p>
        </w:tc>
        <w:tc>
          <w:tcPr>
            <w:tcW w:w="6378" w:type="dxa"/>
          </w:tcPr>
          <w:p w14:paraId="71AD8E28" w14:textId="77777777" w:rsidR="00F66A76" w:rsidRPr="00972731" w:rsidRDefault="00F66A76" w:rsidP="00C61BFD">
            <w:pPr>
              <w:pStyle w:val="MainText"/>
              <w:spacing w:before="120" w:line="240" w:lineRule="auto"/>
              <w:rPr>
                <w:rFonts w:ascii="Arial" w:hAnsi="Arial" w:cs="Arial"/>
                <w:szCs w:val="22"/>
              </w:rPr>
            </w:pPr>
            <w:r w:rsidRPr="00972731">
              <w:rPr>
                <w:rFonts w:ascii="Arial" w:hAnsi="Arial" w:cs="Arial"/>
                <w:szCs w:val="22"/>
              </w:rPr>
              <w:t>Principal Policy Adviser</w:t>
            </w:r>
          </w:p>
        </w:tc>
      </w:tr>
      <w:tr w:rsidR="00F66A76" w:rsidRPr="00972731" w14:paraId="21F7DE4D" w14:textId="77777777" w:rsidTr="00012842">
        <w:tc>
          <w:tcPr>
            <w:tcW w:w="2802" w:type="dxa"/>
          </w:tcPr>
          <w:p w14:paraId="159BFC1E" w14:textId="77777777" w:rsidR="00F66A76" w:rsidRPr="00972731" w:rsidRDefault="00F66A76" w:rsidP="00C61BFD">
            <w:pPr>
              <w:pStyle w:val="MainText"/>
              <w:spacing w:before="120" w:line="240" w:lineRule="auto"/>
              <w:rPr>
                <w:rFonts w:ascii="Arial" w:hAnsi="Arial" w:cs="Arial"/>
                <w:b/>
                <w:szCs w:val="22"/>
              </w:rPr>
            </w:pPr>
            <w:r w:rsidRPr="00972731">
              <w:rPr>
                <w:rFonts w:ascii="Arial" w:hAnsi="Arial" w:cs="Arial"/>
                <w:b/>
                <w:szCs w:val="22"/>
              </w:rPr>
              <w:t>Phone no:</w:t>
            </w:r>
          </w:p>
        </w:tc>
        <w:tc>
          <w:tcPr>
            <w:tcW w:w="6378" w:type="dxa"/>
          </w:tcPr>
          <w:p w14:paraId="1C23BC34" w14:textId="77777777" w:rsidR="00F66A76" w:rsidRPr="00972731" w:rsidRDefault="00F66A76" w:rsidP="00C61BFD">
            <w:pPr>
              <w:pStyle w:val="MainText"/>
              <w:spacing w:before="120" w:line="240" w:lineRule="auto"/>
              <w:rPr>
                <w:rFonts w:ascii="Arial" w:hAnsi="Arial" w:cs="Arial"/>
                <w:szCs w:val="22"/>
              </w:rPr>
            </w:pPr>
            <w:r w:rsidRPr="00972731">
              <w:rPr>
                <w:rFonts w:ascii="Arial" w:hAnsi="Arial" w:cs="Arial"/>
                <w:szCs w:val="22"/>
              </w:rPr>
              <w:t>020 7187 7384</w:t>
            </w:r>
          </w:p>
        </w:tc>
      </w:tr>
      <w:tr w:rsidR="00F66A76" w:rsidRPr="00972731" w14:paraId="36E2F55F" w14:textId="77777777" w:rsidTr="00012842">
        <w:trPr>
          <w:trHeight w:val="507"/>
        </w:trPr>
        <w:tc>
          <w:tcPr>
            <w:tcW w:w="2802" w:type="dxa"/>
          </w:tcPr>
          <w:p w14:paraId="3D17E76C" w14:textId="77777777" w:rsidR="00F66A76" w:rsidRPr="00972731" w:rsidRDefault="00F66A76" w:rsidP="00C61BFD">
            <w:pPr>
              <w:pStyle w:val="MainText"/>
              <w:spacing w:before="120" w:line="240" w:lineRule="auto"/>
              <w:rPr>
                <w:rFonts w:ascii="Arial" w:hAnsi="Arial" w:cs="Arial"/>
                <w:b/>
                <w:szCs w:val="22"/>
              </w:rPr>
            </w:pPr>
            <w:r w:rsidRPr="00972731">
              <w:rPr>
                <w:rFonts w:ascii="Arial" w:hAnsi="Arial" w:cs="Arial"/>
                <w:b/>
                <w:szCs w:val="22"/>
              </w:rPr>
              <w:t>Email:</w:t>
            </w:r>
          </w:p>
        </w:tc>
        <w:tc>
          <w:tcPr>
            <w:tcW w:w="6378" w:type="dxa"/>
          </w:tcPr>
          <w:p w14:paraId="5915DD98" w14:textId="77777777" w:rsidR="00F66A76" w:rsidRPr="00972731" w:rsidRDefault="00F66A76" w:rsidP="00C61BFD">
            <w:pPr>
              <w:pStyle w:val="MainText"/>
              <w:spacing w:before="120" w:line="240" w:lineRule="auto"/>
              <w:rPr>
                <w:rFonts w:ascii="Arial" w:hAnsi="Arial" w:cs="Arial"/>
                <w:szCs w:val="22"/>
              </w:rPr>
            </w:pPr>
            <w:r w:rsidRPr="00972731">
              <w:rPr>
                <w:rFonts w:ascii="Arial" w:hAnsi="Arial" w:cs="Arial"/>
              </w:rPr>
              <w:t>Rebecca.Cox@local.gov.uk</w:t>
            </w:r>
          </w:p>
        </w:tc>
      </w:tr>
    </w:tbl>
    <w:p w14:paraId="3BEC1F98" w14:textId="77777777" w:rsidR="001E476B" w:rsidRPr="00972731" w:rsidRDefault="001E476B">
      <w:pPr>
        <w:rPr>
          <w:rFonts w:ascii="Arial" w:hAnsi="Arial" w:cs="Arial"/>
          <w:szCs w:val="22"/>
        </w:rPr>
        <w:sectPr w:rsidR="001E476B" w:rsidRPr="00972731" w:rsidSect="00F66A76">
          <w:headerReference w:type="default" r:id="rId11"/>
          <w:footerReference w:type="default" r:id="rId12"/>
          <w:headerReference w:type="first" r:id="rId13"/>
          <w:pgSz w:w="11907" w:h="16840" w:code="9"/>
          <w:pgMar w:top="278" w:right="1418" w:bottom="851" w:left="1418" w:header="1134" w:footer="567" w:gutter="0"/>
          <w:cols w:space="720"/>
        </w:sectPr>
      </w:pPr>
    </w:p>
    <w:p w14:paraId="6C84DB24" w14:textId="4C279F95" w:rsidR="00F66A76" w:rsidRPr="00972731" w:rsidRDefault="00507F4F" w:rsidP="00F11442">
      <w:pPr>
        <w:autoSpaceDE w:val="0"/>
        <w:autoSpaceDN w:val="0"/>
        <w:adjustRightInd w:val="0"/>
        <w:rPr>
          <w:rFonts w:ascii="Arial" w:hAnsi="Arial" w:cs="Arial"/>
          <w:b/>
          <w:bCs/>
          <w:sz w:val="28"/>
          <w:szCs w:val="28"/>
        </w:rPr>
      </w:pPr>
      <w:bookmarkStart w:id="12" w:name="MainHeading2"/>
      <w:bookmarkEnd w:id="12"/>
      <w:r w:rsidRPr="00972731">
        <w:rPr>
          <w:rFonts w:ascii="Arial" w:hAnsi="Arial" w:cs="Arial"/>
          <w:b/>
          <w:bCs/>
          <w:sz w:val="28"/>
          <w:szCs w:val="28"/>
        </w:rPr>
        <w:lastRenderedPageBreak/>
        <w:t>People and Places</w:t>
      </w:r>
      <w:r w:rsidR="00F66A76" w:rsidRPr="00972731">
        <w:rPr>
          <w:rFonts w:ascii="Arial" w:hAnsi="Arial" w:cs="Arial"/>
          <w:b/>
          <w:bCs/>
          <w:sz w:val="28"/>
          <w:szCs w:val="28"/>
        </w:rPr>
        <w:t xml:space="preserve"> Board Work</w:t>
      </w:r>
      <w:r w:rsidR="00F11442" w:rsidRPr="00972731">
        <w:rPr>
          <w:rFonts w:ascii="Arial" w:hAnsi="Arial" w:cs="Arial"/>
          <w:b/>
          <w:bCs/>
          <w:sz w:val="28"/>
          <w:szCs w:val="28"/>
        </w:rPr>
        <w:t xml:space="preserve"> </w:t>
      </w:r>
      <w:r w:rsidR="00F66A76" w:rsidRPr="00972731">
        <w:rPr>
          <w:rFonts w:ascii="Arial" w:hAnsi="Arial" w:cs="Arial"/>
          <w:b/>
          <w:bCs/>
          <w:sz w:val="28"/>
          <w:szCs w:val="28"/>
        </w:rPr>
        <w:t>Programme</w:t>
      </w:r>
      <w:r w:rsidR="00F11442" w:rsidRPr="00972731">
        <w:rPr>
          <w:rFonts w:ascii="Arial" w:hAnsi="Arial" w:cs="Arial"/>
          <w:b/>
          <w:bCs/>
          <w:sz w:val="28"/>
          <w:szCs w:val="28"/>
        </w:rPr>
        <w:t xml:space="preserve"> 201</w:t>
      </w:r>
      <w:r w:rsidR="00095749">
        <w:rPr>
          <w:rFonts w:ascii="Arial" w:hAnsi="Arial" w:cs="Arial"/>
          <w:b/>
          <w:bCs/>
          <w:sz w:val="28"/>
          <w:szCs w:val="28"/>
        </w:rPr>
        <w:t>6/17</w:t>
      </w:r>
    </w:p>
    <w:p w14:paraId="3FD7D483" w14:textId="77777777" w:rsidR="0021114E" w:rsidRPr="00972731" w:rsidRDefault="0021114E" w:rsidP="0021114E">
      <w:pPr>
        <w:pStyle w:val="MainText"/>
        <w:spacing w:line="240" w:lineRule="auto"/>
        <w:rPr>
          <w:rFonts w:ascii="Arial" w:hAnsi="Arial" w:cs="Arial"/>
          <w:b/>
          <w:color w:val="FF0000"/>
          <w:szCs w:val="22"/>
        </w:rPr>
      </w:pPr>
    </w:p>
    <w:p w14:paraId="560076BC" w14:textId="77777777" w:rsidR="00A05560" w:rsidRPr="00972731" w:rsidRDefault="00A05560" w:rsidP="0021114E">
      <w:pPr>
        <w:pStyle w:val="MainText"/>
        <w:spacing w:line="240" w:lineRule="auto"/>
        <w:rPr>
          <w:rFonts w:ascii="Arial" w:hAnsi="Arial" w:cs="Arial"/>
          <w:szCs w:val="22"/>
        </w:rPr>
      </w:pPr>
      <w:r w:rsidRPr="00972731">
        <w:rPr>
          <w:rFonts w:ascii="Arial" w:hAnsi="Arial" w:cs="Arial"/>
          <w:b/>
          <w:szCs w:val="22"/>
        </w:rPr>
        <w:t>Background</w:t>
      </w:r>
    </w:p>
    <w:p w14:paraId="6AD7FFA2" w14:textId="77777777" w:rsidR="000633D6" w:rsidRPr="00972731" w:rsidRDefault="000633D6" w:rsidP="00012842">
      <w:pPr>
        <w:rPr>
          <w:rFonts w:ascii="Arial" w:hAnsi="Arial" w:cs="Arial"/>
          <w:szCs w:val="22"/>
        </w:rPr>
      </w:pPr>
    </w:p>
    <w:p w14:paraId="7B76D4EC" w14:textId="3B96E5DE" w:rsidR="000633D6" w:rsidRPr="00972731" w:rsidRDefault="000633D6" w:rsidP="00F66A76">
      <w:pPr>
        <w:numPr>
          <w:ilvl w:val="0"/>
          <w:numId w:val="24"/>
        </w:numPr>
        <w:rPr>
          <w:rFonts w:ascii="Arial" w:hAnsi="Arial" w:cs="Arial"/>
          <w:szCs w:val="22"/>
        </w:rPr>
      </w:pPr>
      <w:r w:rsidRPr="00972731">
        <w:rPr>
          <w:rFonts w:ascii="Arial" w:hAnsi="Arial" w:cs="Arial"/>
        </w:rPr>
        <w:t xml:space="preserve">Established in February 2014, the People and Places Board represents the interests of non-metropolitan councils at the LGA. Its membership is drawn from the County Councils Network, District Councils Network and any non-county unitaries not represented by those two bodies. </w:t>
      </w:r>
    </w:p>
    <w:p w14:paraId="18D3514E" w14:textId="77777777" w:rsidR="000633D6" w:rsidRPr="00972731" w:rsidRDefault="000633D6" w:rsidP="000633D6">
      <w:pPr>
        <w:ind w:left="360"/>
        <w:rPr>
          <w:rFonts w:ascii="Arial" w:hAnsi="Arial" w:cs="Arial"/>
          <w:szCs w:val="22"/>
        </w:rPr>
      </w:pPr>
    </w:p>
    <w:p w14:paraId="7DE2E2A4" w14:textId="1B094986" w:rsidR="000633D6" w:rsidRPr="00972731" w:rsidRDefault="000633D6" w:rsidP="00F66A76">
      <w:pPr>
        <w:numPr>
          <w:ilvl w:val="0"/>
          <w:numId w:val="24"/>
        </w:numPr>
        <w:rPr>
          <w:rFonts w:ascii="Arial" w:hAnsi="Arial" w:cs="Arial"/>
          <w:szCs w:val="22"/>
        </w:rPr>
      </w:pPr>
      <w:r w:rsidRPr="00972731">
        <w:rPr>
          <w:rFonts w:ascii="Arial" w:hAnsi="Arial" w:cs="Arial"/>
        </w:rPr>
        <w:t>To date, the work of the Board has covered devolution, skills, employment and welfare reform, digital connectivity and public service transformation, and has also input into the LGA’s work on housing. The Board has worked closely with other relevant LGA Boards on shared organisational priorities (in particular the City Regions Board with which it develops the LGA’s work on devolution) making strong representation for devolution to non-metropolitan areas.</w:t>
      </w:r>
    </w:p>
    <w:p w14:paraId="041DAE75" w14:textId="77777777" w:rsidR="00B13568" w:rsidRPr="00972731" w:rsidRDefault="00B13568" w:rsidP="00012842">
      <w:pPr>
        <w:ind w:left="360"/>
        <w:rPr>
          <w:rFonts w:ascii="Arial" w:hAnsi="Arial" w:cs="Arial"/>
          <w:szCs w:val="22"/>
        </w:rPr>
      </w:pPr>
    </w:p>
    <w:p w14:paraId="01BA822B" w14:textId="599CE55D" w:rsidR="00B13568" w:rsidRPr="00972731" w:rsidRDefault="00B13568" w:rsidP="00F66A76">
      <w:pPr>
        <w:numPr>
          <w:ilvl w:val="0"/>
          <w:numId w:val="24"/>
        </w:numPr>
        <w:rPr>
          <w:rFonts w:ascii="Arial" w:hAnsi="Arial" w:cs="Arial"/>
          <w:szCs w:val="22"/>
        </w:rPr>
      </w:pPr>
      <w:r w:rsidRPr="00972731">
        <w:rPr>
          <w:rFonts w:ascii="Arial" w:hAnsi="Arial" w:cs="Arial"/>
          <w:szCs w:val="22"/>
        </w:rPr>
        <w:t>Over the course of the last Board cycle, a number of new devolution deals</w:t>
      </w:r>
      <w:r w:rsidR="000633D6" w:rsidRPr="00972731">
        <w:rPr>
          <w:rFonts w:ascii="Arial" w:hAnsi="Arial" w:cs="Arial"/>
          <w:szCs w:val="22"/>
        </w:rPr>
        <w:t>, including deals in non-metropolitan, two tier areas,</w:t>
      </w:r>
      <w:r w:rsidRPr="00972731">
        <w:rPr>
          <w:rFonts w:ascii="Arial" w:hAnsi="Arial" w:cs="Arial"/>
          <w:szCs w:val="22"/>
        </w:rPr>
        <w:t xml:space="preserve"> and </w:t>
      </w:r>
      <w:r w:rsidR="000804AD" w:rsidRPr="00972731">
        <w:rPr>
          <w:rFonts w:ascii="Arial" w:hAnsi="Arial" w:cs="Arial"/>
          <w:szCs w:val="22"/>
        </w:rPr>
        <w:t xml:space="preserve">extensions to existing deals were announced. More recently, preparations for the incoming directly-elected Mayors have begun to take shape and the design of a new business rates retention system has continued. Following the vote to leave the EU, a new Ministerial team is now in place and an Autumn Statement is expected </w:t>
      </w:r>
      <w:r w:rsidR="00012842">
        <w:rPr>
          <w:rFonts w:ascii="Arial" w:hAnsi="Arial" w:cs="Arial"/>
          <w:szCs w:val="22"/>
        </w:rPr>
        <w:t>on 23 November</w:t>
      </w:r>
      <w:r w:rsidR="000804AD" w:rsidRPr="00972731">
        <w:rPr>
          <w:rFonts w:ascii="Arial" w:hAnsi="Arial" w:cs="Arial"/>
          <w:szCs w:val="22"/>
        </w:rPr>
        <w:t xml:space="preserve">. New Government Departments to facilitate the UK’s departure from the EU have also been set up and their work programme has begun. </w:t>
      </w:r>
    </w:p>
    <w:p w14:paraId="6B205FEB" w14:textId="77777777" w:rsidR="00F66A76" w:rsidRPr="00972731" w:rsidRDefault="00F66A76" w:rsidP="00B13568">
      <w:pPr>
        <w:rPr>
          <w:rFonts w:ascii="Arial" w:hAnsi="Arial" w:cs="Arial"/>
        </w:rPr>
      </w:pPr>
    </w:p>
    <w:p w14:paraId="540CB255" w14:textId="4E565373" w:rsidR="00F66A76" w:rsidRPr="00972731" w:rsidRDefault="00F66A76" w:rsidP="00F66A76">
      <w:pPr>
        <w:numPr>
          <w:ilvl w:val="0"/>
          <w:numId w:val="24"/>
        </w:numPr>
        <w:rPr>
          <w:rFonts w:ascii="Arial" w:hAnsi="Arial" w:cs="Arial"/>
          <w:szCs w:val="22"/>
        </w:rPr>
      </w:pPr>
      <w:r w:rsidRPr="00972731">
        <w:rPr>
          <w:rFonts w:ascii="Arial" w:hAnsi="Arial" w:cs="Arial"/>
          <w:szCs w:val="22"/>
        </w:rPr>
        <w:t xml:space="preserve">It is in this context that the </w:t>
      </w:r>
      <w:r w:rsidR="000633D6" w:rsidRPr="00972731">
        <w:rPr>
          <w:rFonts w:ascii="Arial" w:hAnsi="Arial" w:cs="Arial"/>
          <w:szCs w:val="22"/>
        </w:rPr>
        <w:t>People and Places</w:t>
      </w:r>
      <w:r w:rsidRPr="00972731">
        <w:rPr>
          <w:rFonts w:ascii="Arial" w:hAnsi="Arial" w:cs="Arial"/>
          <w:szCs w:val="22"/>
        </w:rPr>
        <w:t xml:space="preserve"> Board </w:t>
      </w:r>
      <w:r w:rsidR="00B13568" w:rsidRPr="00972731">
        <w:rPr>
          <w:rFonts w:ascii="Arial" w:hAnsi="Arial" w:cs="Arial"/>
          <w:szCs w:val="22"/>
        </w:rPr>
        <w:t>is</w:t>
      </w:r>
      <w:r w:rsidR="00531CC6" w:rsidRPr="00972731">
        <w:rPr>
          <w:rFonts w:ascii="Arial" w:hAnsi="Arial" w:cs="Arial"/>
          <w:szCs w:val="22"/>
        </w:rPr>
        <w:t xml:space="preserve"> asked</w:t>
      </w:r>
      <w:r w:rsidRPr="00972731">
        <w:rPr>
          <w:rFonts w:ascii="Arial" w:hAnsi="Arial" w:cs="Arial"/>
          <w:szCs w:val="22"/>
        </w:rPr>
        <w:t xml:space="preserve"> to agree a draft programme for the year.</w:t>
      </w:r>
      <w:r w:rsidRPr="00972731">
        <w:rPr>
          <w:rFonts w:ascii="Arial" w:hAnsi="Arial" w:cs="Arial"/>
          <w:b/>
          <w:szCs w:val="22"/>
        </w:rPr>
        <w:t xml:space="preserve"> </w:t>
      </w:r>
      <w:r w:rsidR="00531CC6" w:rsidRPr="00972731">
        <w:rPr>
          <w:rFonts w:ascii="Arial" w:hAnsi="Arial" w:cs="Arial"/>
          <w:b/>
        </w:rPr>
        <w:t>M</w:t>
      </w:r>
      <w:r w:rsidRPr="00972731">
        <w:rPr>
          <w:rFonts w:ascii="Arial" w:hAnsi="Arial" w:cs="Arial"/>
          <w:b/>
        </w:rPr>
        <w:t xml:space="preserve">embers are asked to consider: </w:t>
      </w:r>
    </w:p>
    <w:p w14:paraId="0622504F" w14:textId="77777777" w:rsidR="00F66A76" w:rsidRPr="00972731" w:rsidRDefault="00F66A76" w:rsidP="00B13568">
      <w:pPr>
        <w:rPr>
          <w:rFonts w:ascii="Arial" w:hAnsi="Arial" w:cs="Arial"/>
          <w:szCs w:val="22"/>
        </w:rPr>
      </w:pPr>
    </w:p>
    <w:p w14:paraId="6D6F899D" w14:textId="77777777" w:rsidR="00F66A76" w:rsidRPr="00972731" w:rsidRDefault="00F66A76" w:rsidP="00F66A76">
      <w:pPr>
        <w:numPr>
          <w:ilvl w:val="1"/>
          <w:numId w:val="24"/>
        </w:numPr>
        <w:rPr>
          <w:rFonts w:ascii="Arial" w:hAnsi="Arial" w:cs="Arial"/>
          <w:szCs w:val="22"/>
        </w:rPr>
      </w:pPr>
      <w:r w:rsidRPr="00972731">
        <w:rPr>
          <w:rFonts w:ascii="Arial" w:hAnsi="Arial" w:cs="Arial"/>
          <w:b/>
        </w:rPr>
        <w:t>Specific policy priorities based on the Board</w:t>
      </w:r>
      <w:r w:rsidR="00531CC6" w:rsidRPr="00972731">
        <w:rPr>
          <w:rFonts w:ascii="Arial" w:hAnsi="Arial" w:cs="Arial"/>
          <w:b/>
        </w:rPr>
        <w:t>’s remit</w:t>
      </w:r>
      <w:r w:rsidRPr="00972731">
        <w:rPr>
          <w:rFonts w:ascii="Arial" w:hAnsi="Arial" w:cs="Arial"/>
          <w:b/>
        </w:rPr>
        <w:t xml:space="preserve">. </w:t>
      </w:r>
    </w:p>
    <w:p w14:paraId="6AFF3E99" w14:textId="77777777" w:rsidR="00DE414A" w:rsidRPr="00972731" w:rsidRDefault="00DE414A" w:rsidP="00DE414A">
      <w:pPr>
        <w:ind w:left="792"/>
        <w:rPr>
          <w:rFonts w:ascii="Arial" w:hAnsi="Arial" w:cs="Arial"/>
          <w:szCs w:val="22"/>
        </w:rPr>
      </w:pPr>
    </w:p>
    <w:p w14:paraId="5D116971" w14:textId="77777777" w:rsidR="00531CC6" w:rsidRPr="00972731" w:rsidRDefault="00531CC6" w:rsidP="00F66A76">
      <w:pPr>
        <w:numPr>
          <w:ilvl w:val="1"/>
          <w:numId w:val="24"/>
        </w:numPr>
        <w:rPr>
          <w:rFonts w:ascii="Arial" w:hAnsi="Arial" w:cs="Arial"/>
          <w:szCs w:val="22"/>
        </w:rPr>
      </w:pPr>
      <w:r w:rsidRPr="00972731">
        <w:rPr>
          <w:rFonts w:ascii="Arial" w:hAnsi="Arial" w:cs="Arial"/>
          <w:b/>
        </w:rPr>
        <w:t>The balance and prioritisation of activity within the proposed work programme.</w:t>
      </w:r>
    </w:p>
    <w:p w14:paraId="0007099E" w14:textId="77777777" w:rsidR="00DE414A" w:rsidRPr="00972731" w:rsidRDefault="00DE414A" w:rsidP="00DE414A">
      <w:pPr>
        <w:pStyle w:val="ListParagraph"/>
        <w:rPr>
          <w:rFonts w:ascii="Arial" w:hAnsi="Arial" w:cs="Arial"/>
          <w:szCs w:val="22"/>
        </w:rPr>
      </w:pPr>
    </w:p>
    <w:p w14:paraId="2908A5A7" w14:textId="74C5F688" w:rsidR="00B13568" w:rsidRPr="00972731" w:rsidRDefault="00B13568" w:rsidP="00012842">
      <w:pPr>
        <w:numPr>
          <w:ilvl w:val="1"/>
          <w:numId w:val="24"/>
        </w:numPr>
        <w:rPr>
          <w:rFonts w:ascii="Arial" w:hAnsi="Arial" w:cs="Arial"/>
          <w:szCs w:val="22"/>
        </w:rPr>
      </w:pPr>
      <w:r w:rsidRPr="00972731">
        <w:rPr>
          <w:rFonts w:ascii="Arial" w:hAnsi="Arial" w:cs="Arial"/>
          <w:b/>
        </w:rPr>
        <w:t>Aspects of EU exit that will have a bearing on the Board’s work</w:t>
      </w:r>
      <w:r w:rsidR="00012842">
        <w:rPr>
          <w:rFonts w:ascii="Arial" w:hAnsi="Arial" w:cs="Arial"/>
          <w:b/>
        </w:rPr>
        <w:t xml:space="preserve"> </w:t>
      </w:r>
      <w:r w:rsidR="00012842" w:rsidRPr="00012842">
        <w:rPr>
          <w:rFonts w:ascii="Arial" w:hAnsi="Arial" w:cs="Arial"/>
        </w:rPr>
        <w:t xml:space="preserve">(Members will receive a late paper following </w:t>
      </w:r>
      <w:r w:rsidR="00A2749B">
        <w:rPr>
          <w:rFonts w:ascii="Arial" w:hAnsi="Arial" w:cs="Arial"/>
        </w:rPr>
        <w:t>steer from the Leadership Board</w:t>
      </w:r>
      <w:r w:rsidR="00012842" w:rsidRPr="00012842">
        <w:rPr>
          <w:rFonts w:ascii="Arial" w:hAnsi="Arial" w:cs="Arial"/>
        </w:rPr>
        <w:t xml:space="preserve"> on the LGA’s future Brexit policy and lobbying direction.)</w:t>
      </w:r>
    </w:p>
    <w:p w14:paraId="4BC7B470" w14:textId="77777777" w:rsidR="000A7FC2" w:rsidRPr="00972731" w:rsidRDefault="000A7FC2" w:rsidP="000A7FC2">
      <w:pPr>
        <w:pStyle w:val="MainText"/>
        <w:spacing w:line="240" w:lineRule="auto"/>
        <w:ind w:left="360"/>
        <w:rPr>
          <w:rFonts w:ascii="Arial" w:hAnsi="Arial" w:cs="Arial"/>
          <w:szCs w:val="22"/>
        </w:rPr>
      </w:pPr>
    </w:p>
    <w:p w14:paraId="4761F9B7" w14:textId="77777777" w:rsidR="00F66A76" w:rsidRPr="00972731" w:rsidRDefault="00F66A76" w:rsidP="00F66A76">
      <w:pPr>
        <w:rPr>
          <w:rFonts w:ascii="Arial" w:hAnsi="Arial" w:cs="Arial"/>
          <w:b/>
        </w:rPr>
      </w:pPr>
      <w:r w:rsidRPr="00972731">
        <w:rPr>
          <w:rFonts w:ascii="Arial" w:hAnsi="Arial" w:cs="Arial"/>
          <w:b/>
        </w:rPr>
        <w:t xml:space="preserve">Suggested </w:t>
      </w:r>
      <w:r w:rsidR="00A942D3" w:rsidRPr="00972731">
        <w:rPr>
          <w:rFonts w:ascii="Arial" w:hAnsi="Arial" w:cs="Arial"/>
          <w:b/>
        </w:rPr>
        <w:t>p</w:t>
      </w:r>
      <w:r w:rsidRPr="00972731">
        <w:rPr>
          <w:rFonts w:ascii="Arial" w:hAnsi="Arial" w:cs="Arial"/>
          <w:b/>
        </w:rPr>
        <w:t xml:space="preserve">riorities and </w:t>
      </w:r>
      <w:r w:rsidR="00A942D3" w:rsidRPr="00972731">
        <w:rPr>
          <w:rFonts w:ascii="Arial" w:hAnsi="Arial" w:cs="Arial"/>
          <w:b/>
        </w:rPr>
        <w:t>w</w:t>
      </w:r>
      <w:r w:rsidRPr="00972731">
        <w:rPr>
          <w:rFonts w:ascii="Arial" w:hAnsi="Arial" w:cs="Arial"/>
          <w:b/>
        </w:rPr>
        <w:t>ork programme for 201</w:t>
      </w:r>
      <w:r w:rsidR="00F32170" w:rsidRPr="00972731">
        <w:rPr>
          <w:rFonts w:ascii="Arial" w:hAnsi="Arial" w:cs="Arial"/>
          <w:b/>
        </w:rPr>
        <w:t>6/17</w:t>
      </w:r>
    </w:p>
    <w:p w14:paraId="14B5B0D5" w14:textId="77777777" w:rsidR="00F66A76" w:rsidRPr="00972731" w:rsidRDefault="00F66A76" w:rsidP="00F66A76">
      <w:pPr>
        <w:rPr>
          <w:rFonts w:ascii="Arial" w:hAnsi="Arial" w:cs="Arial"/>
          <w:b/>
        </w:rPr>
      </w:pPr>
    </w:p>
    <w:p w14:paraId="194D9C92" w14:textId="625590EE" w:rsidR="00753DD3" w:rsidRPr="00972731" w:rsidRDefault="00F66A76" w:rsidP="00753DD3">
      <w:pPr>
        <w:numPr>
          <w:ilvl w:val="0"/>
          <w:numId w:val="24"/>
        </w:numPr>
        <w:rPr>
          <w:rFonts w:ascii="Arial" w:hAnsi="Arial" w:cs="Arial"/>
        </w:rPr>
      </w:pPr>
      <w:r w:rsidRPr="00972731">
        <w:rPr>
          <w:rFonts w:ascii="Arial" w:hAnsi="Arial" w:cs="Arial"/>
        </w:rPr>
        <w:t>Since i</w:t>
      </w:r>
      <w:r w:rsidR="0020441F" w:rsidRPr="00972731">
        <w:rPr>
          <w:rFonts w:ascii="Arial" w:hAnsi="Arial" w:cs="Arial"/>
        </w:rPr>
        <w:t xml:space="preserve">ts inception the Board has bolstered the </w:t>
      </w:r>
      <w:r w:rsidR="00603389" w:rsidRPr="00972731">
        <w:rPr>
          <w:rFonts w:ascii="Arial" w:hAnsi="Arial" w:cs="Arial"/>
        </w:rPr>
        <w:t xml:space="preserve">non-metropolitan </w:t>
      </w:r>
      <w:r w:rsidR="0020441F" w:rsidRPr="00972731">
        <w:rPr>
          <w:rFonts w:ascii="Arial" w:hAnsi="Arial" w:cs="Arial"/>
        </w:rPr>
        <w:t xml:space="preserve">voice within the LGA and </w:t>
      </w:r>
      <w:r w:rsidRPr="00972731">
        <w:rPr>
          <w:rFonts w:ascii="Arial" w:hAnsi="Arial" w:cs="Arial"/>
        </w:rPr>
        <w:t xml:space="preserve">played an important role developing the LGA’s </w:t>
      </w:r>
      <w:r w:rsidR="00603389" w:rsidRPr="00972731">
        <w:rPr>
          <w:rFonts w:ascii="Arial" w:hAnsi="Arial" w:cs="Arial"/>
        </w:rPr>
        <w:t xml:space="preserve">work and lobbying positions on </w:t>
      </w:r>
      <w:r w:rsidR="00625ECE">
        <w:rPr>
          <w:rFonts w:ascii="Arial" w:hAnsi="Arial" w:cs="Arial"/>
        </w:rPr>
        <w:t>devolution</w:t>
      </w:r>
      <w:r w:rsidRPr="00972731">
        <w:rPr>
          <w:rFonts w:ascii="Arial" w:hAnsi="Arial" w:cs="Arial"/>
        </w:rPr>
        <w:t xml:space="preserve">. </w:t>
      </w:r>
      <w:r w:rsidR="00612F6F" w:rsidRPr="00972731">
        <w:rPr>
          <w:rFonts w:ascii="Arial" w:hAnsi="Arial" w:cs="Arial"/>
        </w:rPr>
        <w:t xml:space="preserve">The Board will have a particularly important role </w:t>
      </w:r>
      <w:r w:rsidR="00F32170" w:rsidRPr="00972731">
        <w:rPr>
          <w:rFonts w:ascii="Arial" w:hAnsi="Arial" w:cs="Arial"/>
        </w:rPr>
        <w:t>in influencing new Ministers on issues such as devolution</w:t>
      </w:r>
      <w:r w:rsidR="00603389" w:rsidRPr="00972731">
        <w:rPr>
          <w:rFonts w:ascii="Arial" w:hAnsi="Arial" w:cs="Arial"/>
        </w:rPr>
        <w:t xml:space="preserve">, </w:t>
      </w:r>
      <w:r w:rsidR="00F32170" w:rsidRPr="00972731">
        <w:rPr>
          <w:rFonts w:ascii="Arial" w:hAnsi="Arial" w:cs="Arial"/>
        </w:rPr>
        <w:t>skills and employment support</w:t>
      </w:r>
      <w:r w:rsidR="00603389" w:rsidRPr="00972731">
        <w:rPr>
          <w:rFonts w:ascii="Arial" w:hAnsi="Arial" w:cs="Arial"/>
        </w:rPr>
        <w:t xml:space="preserve"> and digital connectivity</w:t>
      </w:r>
      <w:r w:rsidR="00612F6F" w:rsidRPr="00972731">
        <w:rPr>
          <w:rFonts w:ascii="Arial" w:hAnsi="Arial" w:cs="Arial"/>
        </w:rPr>
        <w:t>.</w:t>
      </w:r>
      <w:r w:rsidR="00F32170" w:rsidRPr="00972731">
        <w:rPr>
          <w:rFonts w:ascii="Arial" w:hAnsi="Arial" w:cs="Arial"/>
        </w:rPr>
        <w:t xml:space="preserve"> Members will also have a view on how the Board will want to engage with the implication</w:t>
      </w:r>
      <w:r w:rsidR="00012842">
        <w:rPr>
          <w:rFonts w:ascii="Arial" w:hAnsi="Arial" w:cs="Arial"/>
        </w:rPr>
        <w:t>s of leaving the EU including on rural and digital issues.</w:t>
      </w:r>
    </w:p>
    <w:p w14:paraId="517C4190" w14:textId="77777777" w:rsidR="00256085" w:rsidRPr="00972731" w:rsidRDefault="00256085" w:rsidP="00256085">
      <w:pPr>
        <w:ind w:left="360"/>
        <w:rPr>
          <w:rFonts w:ascii="Arial" w:hAnsi="Arial" w:cs="Arial"/>
        </w:rPr>
      </w:pPr>
    </w:p>
    <w:p w14:paraId="26EC17D1" w14:textId="1BBFC92D" w:rsidR="00DE414A" w:rsidRPr="00972731" w:rsidRDefault="0072486F" w:rsidP="00972731">
      <w:pPr>
        <w:numPr>
          <w:ilvl w:val="0"/>
          <w:numId w:val="24"/>
        </w:numPr>
        <w:rPr>
          <w:rFonts w:ascii="Arial" w:hAnsi="Arial" w:cs="Arial"/>
        </w:rPr>
      </w:pPr>
      <w:r w:rsidRPr="00972731">
        <w:rPr>
          <w:rFonts w:ascii="Arial" w:hAnsi="Arial" w:cs="Arial"/>
        </w:rPr>
        <w:t xml:space="preserve">The LGA’s Leadership Board </w:t>
      </w:r>
      <w:r w:rsidR="00256085" w:rsidRPr="00972731">
        <w:rPr>
          <w:rFonts w:ascii="Arial" w:hAnsi="Arial" w:cs="Arial"/>
        </w:rPr>
        <w:t xml:space="preserve">met </w:t>
      </w:r>
      <w:r w:rsidR="000652FD">
        <w:rPr>
          <w:rFonts w:ascii="Arial" w:hAnsi="Arial" w:cs="Arial"/>
        </w:rPr>
        <w:t>earlier</w:t>
      </w:r>
      <w:r w:rsidR="00256085" w:rsidRPr="00972731">
        <w:rPr>
          <w:rFonts w:ascii="Arial" w:hAnsi="Arial" w:cs="Arial"/>
        </w:rPr>
        <w:t xml:space="preserve"> </w:t>
      </w:r>
      <w:r w:rsidR="000652FD">
        <w:rPr>
          <w:rFonts w:ascii="Arial" w:hAnsi="Arial" w:cs="Arial"/>
        </w:rPr>
        <w:t xml:space="preserve">this </w:t>
      </w:r>
      <w:r w:rsidR="00256085" w:rsidRPr="00972731">
        <w:rPr>
          <w:rFonts w:ascii="Arial" w:hAnsi="Arial" w:cs="Arial"/>
        </w:rPr>
        <w:t xml:space="preserve">month </w:t>
      </w:r>
      <w:r w:rsidR="000652FD">
        <w:rPr>
          <w:rFonts w:ascii="Arial" w:hAnsi="Arial" w:cs="Arial"/>
        </w:rPr>
        <w:t>to</w:t>
      </w:r>
      <w:r w:rsidR="00256085" w:rsidRPr="00972731">
        <w:rPr>
          <w:rFonts w:ascii="Arial" w:hAnsi="Arial" w:cs="Arial"/>
        </w:rPr>
        <w:t xml:space="preserve"> discuss the LGA’s priorities and work programme </w:t>
      </w:r>
      <w:r w:rsidRPr="00972731">
        <w:rPr>
          <w:rFonts w:ascii="Arial" w:hAnsi="Arial" w:cs="Arial"/>
        </w:rPr>
        <w:t xml:space="preserve">in relation to EU exit. </w:t>
      </w:r>
      <w:r w:rsidR="000652FD">
        <w:rPr>
          <w:rFonts w:ascii="Arial" w:hAnsi="Arial" w:cs="Arial"/>
        </w:rPr>
        <w:t>M</w:t>
      </w:r>
      <w:r w:rsidRPr="00972731">
        <w:rPr>
          <w:rFonts w:ascii="Arial" w:hAnsi="Arial" w:cs="Arial"/>
        </w:rPr>
        <w:t xml:space="preserve">embers </w:t>
      </w:r>
      <w:r w:rsidR="000652FD">
        <w:rPr>
          <w:rFonts w:ascii="Arial" w:hAnsi="Arial" w:cs="Arial"/>
        </w:rPr>
        <w:t xml:space="preserve">will receive a </w:t>
      </w:r>
      <w:r w:rsidR="003160AF" w:rsidRPr="00972731">
        <w:rPr>
          <w:rFonts w:ascii="Arial" w:hAnsi="Arial" w:cs="Arial"/>
        </w:rPr>
        <w:t xml:space="preserve">scoping </w:t>
      </w:r>
      <w:r w:rsidRPr="00972731">
        <w:rPr>
          <w:rFonts w:ascii="Arial" w:hAnsi="Arial" w:cs="Arial"/>
        </w:rPr>
        <w:t>paper on this topic</w:t>
      </w:r>
      <w:r w:rsidR="000652FD">
        <w:rPr>
          <w:rFonts w:ascii="Arial" w:hAnsi="Arial" w:cs="Arial"/>
        </w:rPr>
        <w:t xml:space="preserve"> for further discussion</w:t>
      </w:r>
      <w:r w:rsidRPr="00972731">
        <w:rPr>
          <w:rFonts w:ascii="Arial" w:hAnsi="Arial" w:cs="Arial"/>
        </w:rPr>
        <w:t>.</w:t>
      </w:r>
      <w:r w:rsidR="008B7DA9" w:rsidRPr="00972731">
        <w:rPr>
          <w:rFonts w:ascii="Arial" w:hAnsi="Arial" w:cs="Arial"/>
        </w:rPr>
        <w:t xml:space="preserve"> </w:t>
      </w:r>
    </w:p>
    <w:p w14:paraId="4A5A72FC" w14:textId="77777777" w:rsidR="00DE414A" w:rsidRPr="00972731" w:rsidRDefault="00DE414A" w:rsidP="00012842">
      <w:pPr>
        <w:rPr>
          <w:rFonts w:ascii="Arial" w:hAnsi="Arial" w:cs="Arial"/>
        </w:rPr>
      </w:pPr>
    </w:p>
    <w:p w14:paraId="0AFA0105" w14:textId="0A18563F" w:rsidR="00DE414A" w:rsidRPr="00972731" w:rsidRDefault="00DE414A" w:rsidP="00DE414A">
      <w:pPr>
        <w:numPr>
          <w:ilvl w:val="0"/>
          <w:numId w:val="24"/>
        </w:numPr>
        <w:rPr>
          <w:rFonts w:ascii="Arial" w:hAnsi="Arial" w:cs="Arial"/>
        </w:rPr>
      </w:pPr>
      <w:r w:rsidRPr="00972731">
        <w:rPr>
          <w:rFonts w:ascii="Arial" w:hAnsi="Arial" w:cs="Arial"/>
        </w:rPr>
        <w:t xml:space="preserve">The previous Board </w:t>
      </w:r>
      <w:r w:rsidR="00F61EFC" w:rsidRPr="00972731">
        <w:rPr>
          <w:rFonts w:ascii="Arial" w:hAnsi="Arial" w:cs="Arial"/>
        </w:rPr>
        <w:t xml:space="preserve">agreed to </w:t>
      </w:r>
      <w:r w:rsidR="00972731" w:rsidRPr="00972731">
        <w:rPr>
          <w:rFonts w:ascii="Arial" w:hAnsi="Arial" w:cs="Arial"/>
        </w:rPr>
        <w:t>pursue</w:t>
      </w:r>
      <w:r w:rsidR="00F61EFC" w:rsidRPr="00972731">
        <w:rPr>
          <w:rFonts w:ascii="Arial" w:hAnsi="Arial" w:cs="Arial"/>
        </w:rPr>
        <w:t xml:space="preserve"> more of a focus on digital connectivity and </w:t>
      </w:r>
      <w:r w:rsidR="00526700" w:rsidRPr="00972731">
        <w:rPr>
          <w:rFonts w:ascii="Arial" w:hAnsi="Arial" w:cs="Arial"/>
        </w:rPr>
        <w:t xml:space="preserve">commissioned the LGA’s Up to Speed campaign to raise </w:t>
      </w:r>
      <w:r w:rsidR="00012842">
        <w:rPr>
          <w:rFonts w:ascii="Arial" w:hAnsi="Arial" w:cs="Arial"/>
        </w:rPr>
        <w:t>the issue of</w:t>
      </w:r>
      <w:r w:rsidR="00526700" w:rsidRPr="00972731">
        <w:rPr>
          <w:rFonts w:ascii="Arial" w:hAnsi="Arial" w:cs="Arial"/>
        </w:rPr>
        <w:t xml:space="preserve"> those still not </w:t>
      </w:r>
      <w:r w:rsidR="00526700" w:rsidRPr="00972731">
        <w:rPr>
          <w:rFonts w:ascii="Arial" w:hAnsi="Arial" w:cs="Arial"/>
        </w:rPr>
        <w:lastRenderedPageBreak/>
        <w:t xml:space="preserve">connected to fast and reliable </w:t>
      </w:r>
      <w:r w:rsidR="00972731" w:rsidRPr="00972731">
        <w:rPr>
          <w:rFonts w:ascii="Arial" w:hAnsi="Arial" w:cs="Arial"/>
        </w:rPr>
        <w:t>broadband</w:t>
      </w:r>
      <w:r w:rsidR="00CE5141">
        <w:rPr>
          <w:rFonts w:ascii="Arial" w:hAnsi="Arial" w:cs="Arial"/>
        </w:rPr>
        <w:t xml:space="preserve"> speeds. </w:t>
      </w:r>
      <w:r w:rsidRPr="00972731">
        <w:rPr>
          <w:rFonts w:ascii="Arial" w:hAnsi="Arial" w:cs="Arial"/>
        </w:rPr>
        <w:t xml:space="preserve">The </w:t>
      </w:r>
      <w:r w:rsidR="00CE5141">
        <w:rPr>
          <w:rFonts w:ascii="Arial" w:hAnsi="Arial" w:cs="Arial"/>
        </w:rPr>
        <w:t>c</w:t>
      </w:r>
      <w:r w:rsidR="00526700" w:rsidRPr="00972731">
        <w:rPr>
          <w:rFonts w:ascii="Arial" w:hAnsi="Arial" w:cs="Arial"/>
        </w:rPr>
        <w:t xml:space="preserve">ampaign has undergone a successful first phase launch </w:t>
      </w:r>
      <w:r w:rsidR="00972731">
        <w:rPr>
          <w:rFonts w:ascii="Arial" w:hAnsi="Arial" w:cs="Arial"/>
        </w:rPr>
        <w:t>and a</w:t>
      </w:r>
      <w:r w:rsidRPr="00972731">
        <w:rPr>
          <w:rFonts w:ascii="Arial" w:hAnsi="Arial" w:cs="Arial"/>
        </w:rPr>
        <w:t xml:space="preserve">genda item </w:t>
      </w:r>
      <w:r w:rsidR="00C641DC">
        <w:rPr>
          <w:rFonts w:ascii="Arial" w:hAnsi="Arial" w:cs="Arial"/>
        </w:rPr>
        <w:t>6</w:t>
      </w:r>
      <w:r w:rsidR="00F61EFC" w:rsidRPr="00972731">
        <w:rPr>
          <w:rFonts w:ascii="Arial" w:hAnsi="Arial" w:cs="Arial"/>
        </w:rPr>
        <w:t xml:space="preserve"> </w:t>
      </w:r>
      <w:r w:rsidRPr="00972731">
        <w:rPr>
          <w:rFonts w:ascii="Arial" w:hAnsi="Arial" w:cs="Arial"/>
        </w:rPr>
        <w:t>updates the Board on recent activity</w:t>
      </w:r>
      <w:r w:rsidR="00F61EFC" w:rsidRPr="00972731">
        <w:rPr>
          <w:rFonts w:ascii="Arial" w:hAnsi="Arial" w:cs="Arial"/>
        </w:rPr>
        <w:t xml:space="preserve">, </w:t>
      </w:r>
      <w:r w:rsidR="00972731">
        <w:rPr>
          <w:rFonts w:ascii="Arial" w:hAnsi="Arial" w:cs="Arial"/>
        </w:rPr>
        <w:t>and present a proposed work programme for the 2016/2017 Board</w:t>
      </w:r>
      <w:r w:rsidR="00CE5141">
        <w:rPr>
          <w:rFonts w:ascii="Arial" w:hAnsi="Arial" w:cs="Arial"/>
        </w:rPr>
        <w:t xml:space="preserve">. </w:t>
      </w:r>
    </w:p>
    <w:p w14:paraId="3405DDA1" w14:textId="77777777" w:rsidR="00DE414A" w:rsidRPr="00972731" w:rsidRDefault="00DE414A" w:rsidP="00DE414A">
      <w:pPr>
        <w:ind w:left="360"/>
        <w:rPr>
          <w:rFonts w:ascii="Arial" w:hAnsi="Arial" w:cs="Arial"/>
        </w:rPr>
      </w:pPr>
    </w:p>
    <w:p w14:paraId="601447E5" w14:textId="49E0BDEA" w:rsidR="00DE414A" w:rsidRPr="00972731" w:rsidRDefault="00012842" w:rsidP="00DE414A">
      <w:pPr>
        <w:numPr>
          <w:ilvl w:val="0"/>
          <w:numId w:val="24"/>
        </w:numPr>
        <w:rPr>
          <w:rFonts w:ascii="Arial" w:hAnsi="Arial" w:cs="Arial"/>
        </w:rPr>
      </w:pPr>
      <w:r>
        <w:rPr>
          <w:rFonts w:ascii="Arial" w:hAnsi="Arial" w:cs="Arial"/>
        </w:rPr>
        <w:t>T</w:t>
      </w:r>
      <w:r w:rsidR="00CE5141">
        <w:rPr>
          <w:rFonts w:ascii="Arial" w:hAnsi="Arial" w:cs="Arial"/>
        </w:rPr>
        <w:t>he b</w:t>
      </w:r>
      <w:r w:rsidR="00DE414A" w:rsidRPr="00972731">
        <w:rPr>
          <w:rFonts w:ascii="Arial" w:hAnsi="Arial" w:cs="Arial"/>
        </w:rPr>
        <w:t xml:space="preserve">oard </w:t>
      </w:r>
      <w:r>
        <w:rPr>
          <w:rFonts w:ascii="Arial" w:hAnsi="Arial" w:cs="Arial"/>
        </w:rPr>
        <w:t>leads on the LGA’s</w:t>
      </w:r>
      <w:r w:rsidR="00DE414A" w:rsidRPr="00972731">
        <w:rPr>
          <w:rFonts w:ascii="Arial" w:hAnsi="Arial" w:cs="Arial"/>
        </w:rPr>
        <w:t xml:space="preserve"> ‘Leading Places’ programme. Jointly with Universities UK and funded by the Higher Education Funding Council for England, the pilot programme looks to strengthen the relationship between councils and higher education institutions. Item </w:t>
      </w:r>
      <w:r w:rsidR="00C641DC">
        <w:rPr>
          <w:rFonts w:ascii="Arial" w:hAnsi="Arial" w:cs="Arial"/>
        </w:rPr>
        <w:t>7</w:t>
      </w:r>
      <w:bookmarkStart w:id="13" w:name="_GoBack"/>
      <w:bookmarkEnd w:id="13"/>
      <w:r w:rsidR="008E6BB0">
        <w:rPr>
          <w:rFonts w:ascii="Arial" w:hAnsi="Arial" w:cs="Arial"/>
        </w:rPr>
        <w:t xml:space="preserve"> </w:t>
      </w:r>
      <w:r w:rsidR="00DE414A" w:rsidRPr="00972731">
        <w:rPr>
          <w:rFonts w:ascii="Arial" w:hAnsi="Arial" w:cs="Arial"/>
        </w:rPr>
        <w:t xml:space="preserve">updates on progress and asks for members’ steer on proposals for a second phase of the programme. </w:t>
      </w:r>
    </w:p>
    <w:p w14:paraId="0517174D" w14:textId="77777777" w:rsidR="00DE414A" w:rsidRPr="00972731" w:rsidRDefault="00DE414A" w:rsidP="00DE414A">
      <w:pPr>
        <w:rPr>
          <w:rFonts w:ascii="Arial" w:hAnsi="Arial" w:cs="Arial"/>
        </w:rPr>
      </w:pPr>
    </w:p>
    <w:p w14:paraId="61E5A928" w14:textId="1473EBB1" w:rsidR="00DE414A" w:rsidRPr="00972731" w:rsidRDefault="00CE5141" w:rsidP="00DE414A">
      <w:pPr>
        <w:numPr>
          <w:ilvl w:val="0"/>
          <w:numId w:val="24"/>
        </w:numPr>
        <w:rPr>
          <w:rFonts w:ascii="Arial" w:hAnsi="Arial" w:cs="Arial"/>
        </w:rPr>
      </w:pPr>
      <w:r>
        <w:rPr>
          <w:rFonts w:ascii="Arial" w:hAnsi="Arial" w:cs="Arial"/>
        </w:rPr>
        <w:t>The b</w:t>
      </w:r>
      <w:r w:rsidR="00DE414A" w:rsidRPr="00972731">
        <w:rPr>
          <w:rFonts w:ascii="Arial" w:hAnsi="Arial" w:cs="Arial"/>
        </w:rPr>
        <w:t>oard also expressed a strong interest in continuing its work on employment and skills and agenda</w:t>
      </w:r>
      <w:r w:rsidR="00DE414A" w:rsidRPr="00972731">
        <w:rPr>
          <w:rFonts w:ascii="Arial" w:hAnsi="Arial" w:cs="Arial"/>
          <w:szCs w:val="22"/>
        </w:rPr>
        <w:t xml:space="preserve"> item </w:t>
      </w:r>
      <w:r w:rsidR="008E6BB0">
        <w:rPr>
          <w:rFonts w:ascii="Arial" w:hAnsi="Arial" w:cs="Arial"/>
          <w:szCs w:val="22"/>
        </w:rPr>
        <w:t>9</w:t>
      </w:r>
      <w:r w:rsidR="00526700" w:rsidRPr="00972731">
        <w:rPr>
          <w:rFonts w:ascii="Arial" w:hAnsi="Arial" w:cs="Arial"/>
          <w:szCs w:val="22"/>
        </w:rPr>
        <w:t xml:space="preserve"> </w:t>
      </w:r>
      <w:r w:rsidR="00DE414A" w:rsidRPr="00972731">
        <w:rPr>
          <w:rFonts w:ascii="Arial" w:hAnsi="Arial" w:cs="Arial"/>
          <w:szCs w:val="22"/>
        </w:rPr>
        <w:t>gives members the opportunity to proposals in this area more fully. Particular areas of focus are likely to include the Work and Health Programme, Apprenticeship Levy, and further devolution of skills and employment support.</w:t>
      </w:r>
    </w:p>
    <w:p w14:paraId="4297489C" w14:textId="77777777" w:rsidR="00612F6F" w:rsidRPr="00972731" w:rsidRDefault="00612F6F" w:rsidP="00612F6F">
      <w:pPr>
        <w:ind w:left="360"/>
        <w:rPr>
          <w:rFonts w:ascii="Arial" w:hAnsi="Arial" w:cs="Arial"/>
        </w:rPr>
      </w:pPr>
    </w:p>
    <w:p w14:paraId="40C963C9" w14:textId="29798253" w:rsidR="00DB2D4A" w:rsidRPr="00972731" w:rsidRDefault="00DB2D4A" w:rsidP="00DE414A">
      <w:pPr>
        <w:numPr>
          <w:ilvl w:val="0"/>
          <w:numId w:val="24"/>
        </w:numPr>
        <w:rPr>
          <w:rFonts w:ascii="Arial" w:hAnsi="Arial" w:cs="Arial"/>
        </w:rPr>
      </w:pPr>
      <w:r w:rsidRPr="00972731">
        <w:rPr>
          <w:rFonts w:ascii="Arial" w:hAnsi="Arial" w:cs="Arial"/>
        </w:rPr>
        <w:t xml:space="preserve">The Board’s </w:t>
      </w:r>
      <w:r w:rsidR="00CC15FD" w:rsidRPr="00972731">
        <w:rPr>
          <w:rFonts w:ascii="Arial" w:hAnsi="Arial" w:cs="Arial"/>
        </w:rPr>
        <w:t xml:space="preserve">research and lobbying </w:t>
      </w:r>
      <w:r w:rsidRPr="00972731">
        <w:rPr>
          <w:rFonts w:ascii="Arial" w:hAnsi="Arial" w:cs="Arial"/>
        </w:rPr>
        <w:t>work on devolution has been critical in keeping up the momentum on this important</w:t>
      </w:r>
      <w:r w:rsidR="00CC15FD" w:rsidRPr="00972731">
        <w:rPr>
          <w:rFonts w:ascii="Arial" w:hAnsi="Arial" w:cs="Arial"/>
        </w:rPr>
        <w:t xml:space="preserve"> agenda. The LGA also provides a comprehensive programme of support for areas considering and implementing devolution deals. Further information, and proposals for the further development of the LGA’s devolution programme, are included at agenda item </w:t>
      </w:r>
      <w:r w:rsidR="008E6BB0">
        <w:rPr>
          <w:rFonts w:ascii="Arial" w:hAnsi="Arial" w:cs="Arial"/>
        </w:rPr>
        <w:t>5</w:t>
      </w:r>
      <w:r w:rsidR="00CC15FD" w:rsidRPr="00972731">
        <w:rPr>
          <w:rFonts w:ascii="Arial" w:hAnsi="Arial" w:cs="Arial"/>
        </w:rPr>
        <w:t>.</w:t>
      </w:r>
    </w:p>
    <w:p w14:paraId="0905EB11" w14:textId="77777777" w:rsidR="00367544" w:rsidRPr="00972731" w:rsidRDefault="00367544" w:rsidP="00E5025D">
      <w:pPr>
        <w:rPr>
          <w:rFonts w:ascii="Arial" w:hAnsi="Arial" w:cs="Arial"/>
          <w:b/>
          <w:szCs w:val="22"/>
        </w:rPr>
      </w:pPr>
    </w:p>
    <w:p w14:paraId="4317A4DF" w14:textId="77777777" w:rsidR="00A246D1" w:rsidRPr="00972731" w:rsidRDefault="00A246D1" w:rsidP="00463D3B">
      <w:pPr>
        <w:rPr>
          <w:rFonts w:ascii="Arial" w:hAnsi="Arial" w:cs="Arial"/>
          <w:b/>
          <w:szCs w:val="22"/>
        </w:rPr>
      </w:pPr>
      <w:r w:rsidRPr="00972731">
        <w:rPr>
          <w:rFonts w:ascii="Arial" w:hAnsi="Arial" w:cs="Arial"/>
          <w:b/>
          <w:szCs w:val="22"/>
        </w:rPr>
        <w:t>Next steps</w:t>
      </w:r>
    </w:p>
    <w:p w14:paraId="7D1CD39A" w14:textId="77777777" w:rsidR="00A246D1" w:rsidRPr="00972731" w:rsidRDefault="00A246D1" w:rsidP="00A246D1">
      <w:pPr>
        <w:ind w:left="360"/>
        <w:rPr>
          <w:rFonts w:ascii="Arial" w:hAnsi="Arial" w:cs="Arial"/>
          <w:b/>
          <w:szCs w:val="22"/>
        </w:rPr>
      </w:pPr>
    </w:p>
    <w:p w14:paraId="55EEBDEB" w14:textId="77777777" w:rsidR="00A246D1" w:rsidRPr="00972731" w:rsidRDefault="00A246D1" w:rsidP="00C6162F">
      <w:pPr>
        <w:numPr>
          <w:ilvl w:val="0"/>
          <w:numId w:val="24"/>
        </w:numPr>
        <w:rPr>
          <w:rFonts w:ascii="Arial" w:hAnsi="Arial" w:cs="Arial"/>
          <w:b/>
          <w:szCs w:val="22"/>
        </w:rPr>
      </w:pPr>
      <w:r w:rsidRPr="00972731">
        <w:rPr>
          <w:rFonts w:ascii="Arial" w:hAnsi="Arial" w:cs="Arial"/>
          <w:szCs w:val="22"/>
        </w:rPr>
        <w:t>Members are invited to c</w:t>
      </w:r>
      <w:r w:rsidR="00CC15FD" w:rsidRPr="00972731">
        <w:rPr>
          <w:rFonts w:ascii="Arial" w:hAnsi="Arial" w:cs="Arial"/>
          <w:szCs w:val="22"/>
        </w:rPr>
        <w:t xml:space="preserve">omment on and agree the Board’s </w:t>
      </w:r>
      <w:r w:rsidRPr="00972731">
        <w:rPr>
          <w:rFonts w:ascii="Arial" w:hAnsi="Arial" w:cs="Arial"/>
          <w:szCs w:val="22"/>
        </w:rPr>
        <w:t>priorities and</w:t>
      </w:r>
      <w:r w:rsidR="00CC15FD" w:rsidRPr="00972731">
        <w:rPr>
          <w:rFonts w:ascii="Arial" w:hAnsi="Arial" w:cs="Arial"/>
          <w:szCs w:val="22"/>
        </w:rPr>
        <w:t xml:space="preserve"> scope of the</w:t>
      </w:r>
      <w:r w:rsidRPr="00972731">
        <w:rPr>
          <w:rFonts w:ascii="Arial" w:hAnsi="Arial" w:cs="Arial"/>
          <w:szCs w:val="22"/>
        </w:rPr>
        <w:t xml:space="preserve"> work programme</w:t>
      </w:r>
      <w:r w:rsidR="00CC15FD" w:rsidRPr="00972731">
        <w:rPr>
          <w:rFonts w:ascii="Arial" w:hAnsi="Arial" w:cs="Arial"/>
          <w:szCs w:val="22"/>
        </w:rPr>
        <w:t xml:space="preserve"> as outlined above. </w:t>
      </w:r>
    </w:p>
    <w:p w14:paraId="42F8CDB1" w14:textId="77777777" w:rsidR="00A246D1" w:rsidRPr="00972731" w:rsidRDefault="00A246D1" w:rsidP="00A246D1">
      <w:pPr>
        <w:ind w:left="360"/>
        <w:rPr>
          <w:rFonts w:ascii="Arial" w:hAnsi="Arial" w:cs="Arial"/>
          <w:b/>
          <w:szCs w:val="22"/>
        </w:rPr>
      </w:pPr>
    </w:p>
    <w:p w14:paraId="5DF7D9AA" w14:textId="77777777" w:rsidR="00A246D1" w:rsidRPr="00972731" w:rsidRDefault="00A246D1" w:rsidP="00463D3B">
      <w:pPr>
        <w:rPr>
          <w:rFonts w:ascii="Arial" w:hAnsi="Arial" w:cs="Arial"/>
          <w:b/>
          <w:szCs w:val="22"/>
        </w:rPr>
      </w:pPr>
      <w:r w:rsidRPr="00972731">
        <w:rPr>
          <w:rFonts w:ascii="Arial" w:hAnsi="Arial" w:cs="Arial"/>
          <w:b/>
          <w:szCs w:val="22"/>
        </w:rPr>
        <w:t>Financial implications</w:t>
      </w:r>
    </w:p>
    <w:p w14:paraId="08662AD9" w14:textId="77777777" w:rsidR="00A246D1" w:rsidRPr="00972731" w:rsidRDefault="00A246D1" w:rsidP="00A246D1">
      <w:pPr>
        <w:ind w:left="360"/>
        <w:rPr>
          <w:rFonts w:ascii="Arial" w:hAnsi="Arial" w:cs="Arial"/>
          <w:b/>
          <w:szCs w:val="22"/>
        </w:rPr>
      </w:pPr>
    </w:p>
    <w:p w14:paraId="52868360" w14:textId="77777777" w:rsidR="00F66A76" w:rsidRPr="00972731" w:rsidRDefault="00A246D1" w:rsidP="00367544">
      <w:pPr>
        <w:numPr>
          <w:ilvl w:val="0"/>
          <w:numId w:val="24"/>
        </w:numPr>
        <w:rPr>
          <w:rFonts w:ascii="Arial" w:hAnsi="Arial" w:cs="Arial"/>
          <w:b/>
          <w:szCs w:val="22"/>
        </w:rPr>
      </w:pPr>
      <w:r w:rsidRPr="00972731">
        <w:rPr>
          <w:rFonts w:ascii="Arial" w:hAnsi="Arial" w:cs="Arial"/>
          <w:szCs w:val="22"/>
        </w:rPr>
        <w:t>The draft work programme can be delivered within existing resources.</w:t>
      </w:r>
      <w:r w:rsidR="00367544" w:rsidRPr="00972731">
        <w:rPr>
          <w:rFonts w:ascii="Arial" w:hAnsi="Arial" w:cs="Arial"/>
          <w:b/>
          <w:szCs w:val="22"/>
        </w:rPr>
        <w:t xml:space="preserve"> </w:t>
      </w:r>
    </w:p>
    <w:sectPr w:rsidR="00F66A76" w:rsidRPr="00972731" w:rsidSect="00E5025D">
      <w:headerReference w:type="default" r:id="rId14"/>
      <w:pgSz w:w="11907" w:h="16840" w:code="9"/>
      <w:pgMar w:top="27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76B1A" w14:textId="77777777" w:rsidR="00A4681A" w:rsidRDefault="00A4681A">
      <w:r>
        <w:separator/>
      </w:r>
    </w:p>
  </w:endnote>
  <w:endnote w:type="continuationSeparator" w:id="0">
    <w:p w14:paraId="40386118" w14:textId="77777777" w:rsidR="00A4681A" w:rsidRDefault="00A4681A">
      <w:r>
        <w:continuationSeparator/>
      </w:r>
    </w:p>
  </w:endnote>
  <w:endnote w:type="continuationNotice" w:id="1">
    <w:p w14:paraId="244C4A2C" w14:textId="77777777" w:rsidR="00A4681A" w:rsidRDefault="00A468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39D253B-9282-4639-BDFE-34BBA7FCBF6D}"/>
  </w:font>
  <w:font w:name="Cambria">
    <w:panose1 w:val="02040503050406030204"/>
    <w:charset w:val="00"/>
    <w:family w:val="roman"/>
    <w:pitch w:val="variable"/>
    <w:sig w:usb0="E00002FF" w:usb1="400004FF" w:usb2="00000000" w:usb3="00000000" w:csb0="0000019F" w:csb1="00000000"/>
    <w:embedRegular r:id="rId2" w:fontKey="{63DC95F7-0988-49DD-A721-D5746376987A}"/>
  </w:font>
  <w:font w:name="Calibri">
    <w:panose1 w:val="020F0502020204030204"/>
    <w:charset w:val="00"/>
    <w:family w:val="swiss"/>
    <w:pitch w:val="variable"/>
    <w:sig w:usb0="E00002FF" w:usb1="4000ACFF" w:usb2="00000001" w:usb3="00000000" w:csb0="0000019F" w:csb1="00000000"/>
    <w:embedRegular r:id="rId3" w:fontKey="{72D103C0-7BC0-4B41-A6C3-9A74EE448F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A2675" w14:textId="77777777" w:rsidR="00507F4F" w:rsidRDefault="00507F4F">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55250" w14:textId="77777777" w:rsidR="00A4681A" w:rsidRDefault="00A4681A">
      <w:r>
        <w:separator/>
      </w:r>
    </w:p>
  </w:footnote>
  <w:footnote w:type="continuationSeparator" w:id="0">
    <w:p w14:paraId="62C804C8" w14:textId="77777777" w:rsidR="00A4681A" w:rsidRDefault="00A4681A">
      <w:r>
        <w:continuationSeparator/>
      </w:r>
    </w:p>
  </w:footnote>
  <w:footnote w:type="continuationNotice" w:id="1">
    <w:p w14:paraId="049378B8" w14:textId="77777777" w:rsidR="00A4681A" w:rsidRDefault="00A468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507F4F" w:rsidRPr="004F266E" w14:paraId="2D830E07" w14:textId="77777777" w:rsidTr="00A2749B">
      <w:tc>
        <w:tcPr>
          <w:tcW w:w="5920" w:type="dxa"/>
          <w:vMerge w:val="restart"/>
          <w:shd w:val="clear" w:color="auto" w:fill="auto"/>
        </w:tcPr>
        <w:p w14:paraId="588EF7B1" w14:textId="77777777" w:rsidR="00507F4F" w:rsidRPr="00374227" w:rsidRDefault="00507F4F" w:rsidP="00C61BFD">
          <w:pPr>
            <w:pStyle w:val="Header"/>
            <w:tabs>
              <w:tab w:val="clear" w:pos="4153"/>
              <w:tab w:val="clear" w:pos="8306"/>
              <w:tab w:val="center" w:pos="2923"/>
            </w:tabs>
          </w:pPr>
          <w:r>
            <w:rPr>
              <w:rFonts w:ascii="Arial" w:hAnsi="Arial" w:cs="Arial"/>
              <w:noProof/>
              <w:sz w:val="44"/>
              <w:szCs w:val="44"/>
            </w:rPr>
            <w:drawing>
              <wp:inline distT="0" distB="0" distL="0" distR="0" wp14:anchorId="15CE863F" wp14:editId="2F00CA4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FC11657" w14:textId="0AF42166" w:rsidR="00507F4F" w:rsidRPr="00374227" w:rsidRDefault="00507F4F" w:rsidP="00507F4F">
          <w:pPr>
            <w:pStyle w:val="Header"/>
            <w:rPr>
              <w:rFonts w:ascii="Arial" w:hAnsi="Arial" w:cs="Arial"/>
              <w:b/>
              <w:szCs w:val="22"/>
            </w:rPr>
          </w:pPr>
          <w:r>
            <w:rPr>
              <w:rFonts w:ascii="Arial" w:hAnsi="Arial" w:cs="Arial"/>
              <w:b/>
              <w:szCs w:val="22"/>
            </w:rPr>
            <w:t>People and Places Board</w:t>
          </w:r>
        </w:p>
      </w:tc>
    </w:tr>
    <w:tr w:rsidR="00507F4F" w14:paraId="29BDEF41" w14:textId="77777777" w:rsidTr="00A2749B">
      <w:trPr>
        <w:trHeight w:val="450"/>
      </w:trPr>
      <w:tc>
        <w:tcPr>
          <w:tcW w:w="5920" w:type="dxa"/>
          <w:vMerge/>
          <w:shd w:val="clear" w:color="auto" w:fill="auto"/>
        </w:tcPr>
        <w:p w14:paraId="17BDF74A" w14:textId="77777777" w:rsidR="00507F4F" w:rsidRPr="00374227" w:rsidRDefault="00507F4F" w:rsidP="00C61BFD">
          <w:pPr>
            <w:pStyle w:val="Header"/>
          </w:pPr>
        </w:p>
      </w:tc>
      <w:tc>
        <w:tcPr>
          <w:tcW w:w="3260" w:type="dxa"/>
          <w:shd w:val="clear" w:color="auto" w:fill="auto"/>
          <w:vAlign w:val="center"/>
        </w:tcPr>
        <w:p w14:paraId="6DC49611" w14:textId="4509C44F" w:rsidR="00507F4F" w:rsidRPr="00374227" w:rsidRDefault="00507F4F" w:rsidP="00507F4F">
          <w:pPr>
            <w:pStyle w:val="Header"/>
            <w:spacing w:before="60"/>
            <w:rPr>
              <w:rFonts w:ascii="Arial" w:hAnsi="Arial" w:cs="Arial"/>
              <w:szCs w:val="22"/>
            </w:rPr>
          </w:pPr>
          <w:r>
            <w:rPr>
              <w:rFonts w:ascii="Arial" w:hAnsi="Arial" w:cs="Arial"/>
              <w:szCs w:val="22"/>
            </w:rPr>
            <w:t>29</w:t>
          </w:r>
          <w:r w:rsidR="00A2749B">
            <w:rPr>
              <w:rFonts w:ascii="Arial" w:hAnsi="Arial" w:cs="Arial"/>
              <w:szCs w:val="22"/>
            </w:rPr>
            <w:t xml:space="preserve"> </w:t>
          </w:r>
          <w:r>
            <w:rPr>
              <w:rFonts w:ascii="Arial" w:hAnsi="Arial" w:cs="Arial"/>
              <w:szCs w:val="22"/>
            </w:rPr>
            <w:t>September 2016</w:t>
          </w:r>
        </w:p>
      </w:tc>
    </w:tr>
    <w:tr w:rsidR="00507F4F" w:rsidRPr="004F266E" w14:paraId="7D4F37FB" w14:textId="77777777" w:rsidTr="00A2749B">
      <w:trPr>
        <w:trHeight w:val="708"/>
      </w:trPr>
      <w:tc>
        <w:tcPr>
          <w:tcW w:w="5920" w:type="dxa"/>
          <w:vMerge/>
          <w:shd w:val="clear" w:color="auto" w:fill="auto"/>
        </w:tcPr>
        <w:p w14:paraId="76906BCC" w14:textId="77777777" w:rsidR="00507F4F" w:rsidRPr="00374227" w:rsidRDefault="00507F4F" w:rsidP="00C61BFD">
          <w:pPr>
            <w:pStyle w:val="Header"/>
          </w:pPr>
        </w:p>
      </w:tc>
      <w:tc>
        <w:tcPr>
          <w:tcW w:w="3260" w:type="dxa"/>
          <w:shd w:val="clear" w:color="auto" w:fill="auto"/>
          <w:vAlign w:val="center"/>
        </w:tcPr>
        <w:p w14:paraId="1D84737D" w14:textId="77777777" w:rsidR="00507F4F" w:rsidRPr="00374227" w:rsidRDefault="00507F4F" w:rsidP="004B0FD9">
          <w:pPr>
            <w:pStyle w:val="Header"/>
            <w:spacing w:before="60"/>
            <w:rPr>
              <w:rFonts w:ascii="Arial" w:hAnsi="Arial" w:cs="Arial"/>
              <w:b/>
              <w:szCs w:val="22"/>
            </w:rPr>
          </w:pPr>
        </w:p>
      </w:tc>
    </w:tr>
  </w:tbl>
  <w:p w14:paraId="63239384" w14:textId="77777777" w:rsidR="00507F4F" w:rsidRPr="0021114E" w:rsidRDefault="00507F4F">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57DF1" w14:textId="77777777" w:rsidR="00507F4F" w:rsidRDefault="00507F4F" w:rsidP="00E64FBC">
    <w:pPr>
      <w:pStyle w:val="Header"/>
      <w:rPr>
        <w:sz w:val="2"/>
      </w:rPr>
    </w:pPr>
  </w:p>
  <w:p w14:paraId="2ACD6E7A" w14:textId="77777777" w:rsidR="00507F4F" w:rsidRDefault="00507F4F"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Change w:id="2" w:author="Daniel Shamplin-Hall" w:date="2016-09-12T10:05: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PrChange>
    </w:tblPr>
    <w:tblGrid>
      <w:gridCol w:w="6062"/>
      <w:gridCol w:w="3225"/>
      <w:tblGridChange w:id="3">
        <w:tblGrid>
          <w:gridCol w:w="5926"/>
          <w:gridCol w:w="3145"/>
        </w:tblGrid>
      </w:tblGridChange>
    </w:tblGrid>
    <w:tr w:rsidR="00507F4F" w:rsidRPr="001D2C76" w14:paraId="2DF523AD" w14:textId="77777777" w:rsidTr="00084E44">
      <w:tc>
        <w:tcPr>
          <w:tcW w:w="6062" w:type="dxa"/>
          <w:vMerge w:val="restart"/>
          <w:tcPrChange w:id="4" w:author="Daniel Shamplin-Hall" w:date="2016-09-12T10:05:00Z">
            <w:tcPr>
              <w:tcW w:w="6062" w:type="dxa"/>
              <w:vMerge w:val="restart"/>
            </w:tcPr>
          </w:tcPrChange>
        </w:tcPr>
        <w:p w14:paraId="261415B0" w14:textId="77777777" w:rsidR="00507F4F" w:rsidRDefault="00507F4F" w:rsidP="007C2BC2">
          <w:pPr>
            <w:pStyle w:val="Header"/>
            <w:tabs>
              <w:tab w:val="clear" w:pos="4153"/>
              <w:tab w:val="clear" w:pos="8306"/>
              <w:tab w:val="center" w:pos="2923"/>
            </w:tabs>
          </w:pPr>
          <w:r>
            <w:rPr>
              <w:rFonts w:ascii="Arial" w:hAnsi="Arial" w:cs="Arial"/>
              <w:noProof/>
              <w:sz w:val="44"/>
              <w:szCs w:val="44"/>
            </w:rPr>
            <w:drawing>
              <wp:inline distT="0" distB="0" distL="0" distR="0" wp14:anchorId="4C5C996C" wp14:editId="1776B4B4">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Change w:id="5" w:author="Daniel Shamplin-Hall" w:date="2016-09-12T10:05:00Z">
            <w:tcPr>
              <w:tcW w:w="3225" w:type="dxa"/>
            </w:tcPr>
          </w:tcPrChange>
        </w:tcPr>
        <w:p w14:paraId="6B90D2D5" w14:textId="77777777" w:rsidR="00507F4F" w:rsidRPr="001D2C76" w:rsidRDefault="00507F4F" w:rsidP="00546D0D">
          <w:pPr>
            <w:pStyle w:val="Header"/>
            <w:rPr>
              <w:b/>
            </w:rPr>
          </w:pPr>
          <w:r>
            <w:rPr>
              <w:rFonts w:ascii="Arial" w:hAnsi="Arial" w:cs="Arial"/>
              <w:b/>
              <w:sz w:val="24"/>
              <w:szCs w:val="24"/>
            </w:rPr>
            <w:t>Meeting title</w:t>
          </w:r>
        </w:p>
      </w:tc>
    </w:tr>
    <w:tr w:rsidR="00507F4F" w14:paraId="5F63CF0C" w14:textId="77777777" w:rsidTr="00084E44">
      <w:trPr>
        <w:trHeight w:val="450"/>
        <w:trPrChange w:id="6" w:author="Daniel Shamplin-Hall" w:date="2016-09-12T10:05:00Z">
          <w:trPr>
            <w:trHeight w:val="450"/>
          </w:trPr>
        </w:trPrChange>
      </w:trPr>
      <w:tc>
        <w:tcPr>
          <w:tcW w:w="6062" w:type="dxa"/>
          <w:vMerge/>
          <w:tcPrChange w:id="7" w:author="Daniel Shamplin-Hall" w:date="2016-09-12T10:05:00Z">
            <w:tcPr>
              <w:tcW w:w="6062" w:type="dxa"/>
              <w:vMerge/>
            </w:tcPr>
          </w:tcPrChange>
        </w:tcPr>
        <w:p w14:paraId="306665B6" w14:textId="77777777" w:rsidR="00507F4F" w:rsidRDefault="00507F4F" w:rsidP="00546D0D">
          <w:pPr>
            <w:pStyle w:val="Header"/>
          </w:pPr>
        </w:p>
      </w:tc>
      <w:tc>
        <w:tcPr>
          <w:tcW w:w="3225" w:type="dxa"/>
          <w:tcPrChange w:id="8" w:author="Daniel Shamplin-Hall" w:date="2016-09-12T10:05:00Z">
            <w:tcPr>
              <w:tcW w:w="3225" w:type="dxa"/>
            </w:tcPr>
          </w:tcPrChange>
        </w:tcPr>
        <w:p w14:paraId="6358C3FE" w14:textId="77777777" w:rsidR="00507F4F" w:rsidRDefault="00507F4F" w:rsidP="00546D0D">
          <w:pPr>
            <w:pStyle w:val="Header"/>
            <w:spacing w:before="60"/>
          </w:pPr>
          <w:r>
            <w:rPr>
              <w:rFonts w:ascii="Arial" w:hAnsi="Arial" w:cs="Arial"/>
              <w:sz w:val="24"/>
              <w:szCs w:val="24"/>
            </w:rPr>
            <w:t xml:space="preserve">Meeting date </w:t>
          </w:r>
        </w:p>
      </w:tc>
    </w:tr>
    <w:tr w:rsidR="00507F4F" w14:paraId="5E741D01" w14:textId="77777777" w:rsidTr="00084E44">
      <w:trPr>
        <w:trHeight w:val="450"/>
        <w:trPrChange w:id="9" w:author="Daniel Shamplin-Hall" w:date="2016-09-12T10:05:00Z">
          <w:trPr>
            <w:trHeight w:val="450"/>
          </w:trPr>
        </w:trPrChange>
      </w:trPr>
      <w:tc>
        <w:tcPr>
          <w:tcW w:w="6062" w:type="dxa"/>
          <w:vMerge/>
          <w:tcPrChange w:id="10" w:author="Daniel Shamplin-Hall" w:date="2016-09-12T10:05:00Z">
            <w:tcPr>
              <w:tcW w:w="6062" w:type="dxa"/>
              <w:vMerge/>
            </w:tcPr>
          </w:tcPrChange>
        </w:tcPr>
        <w:p w14:paraId="130AEF28" w14:textId="77777777" w:rsidR="00507F4F" w:rsidRDefault="00507F4F" w:rsidP="00546D0D">
          <w:pPr>
            <w:pStyle w:val="Header"/>
          </w:pPr>
        </w:p>
      </w:tc>
      <w:tc>
        <w:tcPr>
          <w:tcW w:w="3225" w:type="dxa"/>
          <w:tcPrChange w:id="11" w:author="Daniel Shamplin-Hall" w:date="2016-09-12T10:05:00Z">
            <w:tcPr>
              <w:tcW w:w="3225" w:type="dxa"/>
            </w:tcPr>
          </w:tcPrChange>
        </w:tcPr>
        <w:p w14:paraId="2585854F" w14:textId="77777777" w:rsidR="00507F4F" w:rsidRDefault="00507F4F" w:rsidP="00546D0D">
          <w:pPr>
            <w:pStyle w:val="Header"/>
            <w:spacing w:before="60"/>
            <w:rPr>
              <w:rFonts w:ascii="Arial" w:hAnsi="Arial" w:cs="Arial"/>
              <w:b/>
              <w:sz w:val="24"/>
              <w:szCs w:val="24"/>
            </w:rPr>
          </w:pPr>
        </w:p>
        <w:p w14:paraId="0E57EEE2" w14:textId="77777777" w:rsidR="00507F4F" w:rsidRPr="00546D0D" w:rsidRDefault="00507F4F" w:rsidP="00546D0D">
          <w:pPr>
            <w:pStyle w:val="Header"/>
            <w:spacing w:before="60"/>
            <w:rPr>
              <w:rFonts w:ascii="Arial" w:hAnsi="Arial" w:cs="Arial"/>
              <w:b/>
              <w:sz w:val="24"/>
              <w:szCs w:val="24"/>
            </w:rPr>
          </w:pPr>
          <w:r>
            <w:rPr>
              <w:rFonts w:ascii="Arial" w:hAnsi="Arial" w:cs="Arial"/>
              <w:b/>
              <w:sz w:val="24"/>
              <w:szCs w:val="24"/>
            </w:rPr>
            <w:t>Item X</w:t>
          </w:r>
        </w:p>
      </w:tc>
    </w:tr>
  </w:tbl>
  <w:p w14:paraId="2789A574" w14:textId="77777777" w:rsidR="00507F4F" w:rsidRDefault="00507F4F"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507F4F" w:rsidRPr="004F266E" w14:paraId="212E6844" w14:textId="77777777" w:rsidTr="00A2749B">
      <w:tc>
        <w:tcPr>
          <w:tcW w:w="5920" w:type="dxa"/>
          <w:vMerge w:val="restart"/>
          <w:shd w:val="clear" w:color="auto" w:fill="auto"/>
        </w:tcPr>
        <w:p w14:paraId="329A9B7C" w14:textId="77777777" w:rsidR="00507F4F" w:rsidRPr="00374227" w:rsidRDefault="00507F4F" w:rsidP="00C61BFD">
          <w:pPr>
            <w:pStyle w:val="Header"/>
            <w:tabs>
              <w:tab w:val="clear" w:pos="4153"/>
              <w:tab w:val="clear" w:pos="8306"/>
              <w:tab w:val="center" w:pos="2923"/>
            </w:tabs>
          </w:pPr>
          <w:r>
            <w:rPr>
              <w:rFonts w:ascii="Arial" w:hAnsi="Arial" w:cs="Arial"/>
              <w:noProof/>
              <w:sz w:val="44"/>
              <w:szCs w:val="44"/>
            </w:rPr>
            <w:drawing>
              <wp:inline distT="0" distB="0" distL="0" distR="0" wp14:anchorId="54AB86AA" wp14:editId="535A0C16">
                <wp:extent cx="1085850" cy="647700"/>
                <wp:effectExtent l="0" t="0" r="0" b="0"/>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04BA60E" w14:textId="347BB4C5" w:rsidR="00507F4F" w:rsidRPr="00374227" w:rsidRDefault="000652FD" w:rsidP="000652FD">
          <w:pPr>
            <w:pStyle w:val="Header"/>
            <w:rPr>
              <w:rFonts w:ascii="Arial" w:hAnsi="Arial" w:cs="Arial"/>
              <w:b/>
              <w:szCs w:val="22"/>
            </w:rPr>
          </w:pPr>
          <w:r>
            <w:rPr>
              <w:rFonts w:ascii="Arial" w:hAnsi="Arial" w:cs="Arial"/>
              <w:b/>
              <w:szCs w:val="22"/>
            </w:rPr>
            <w:t>People and Places Board</w:t>
          </w:r>
          <w:r w:rsidR="00507F4F">
            <w:rPr>
              <w:rFonts w:ascii="Arial" w:hAnsi="Arial" w:cs="Arial"/>
              <w:b/>
              <w:szCs w:val="22"/>
            </w:rPr>
            <w:t xml:space="preserve"> </w:t>
          </w:r>
        </w:p>
      </w:tc>
    </w:tr>
    <w:tr w:rsidR="00507F4F" w14:paraId="01A522AF" w14:textId="77777777" w:rsidTr="00A2749B">
      <w:trPr>
        <w:trHeight w:val="450"/>
      </w:trPr>
      <w:tc>
        <w:tcPr>
          <w:tcW w:w="5920" w:type="dxa"/>
          <w:vMerge/>
          <w:shd w:val="clear" w:color="auto" w:fill="auto"/>
        </w:tcPr>
        <w:p w14:paraId="0C62B1E0" w14:textId="77777777" w:rsidR="00507F4F" w:rsidRPr="00374227" w:rsidRDefault="00507F4F" w:rsidP="00C61BFD">
          <w:pPr>
            <w:pStyle w:val="Header"/>
          </w:pPr>
        </w:p>
      </w:tc>
      <w:tc>
        <w:tcPr>
          <w:tcW w:w="3260" w:type="dxa"/>
          <w:shd w:val="clear" w:color="auto" w:fill="auto"/>
          <w:vAlign w:val="center"/>
        </w:tcPr>
        <w:p w14:paraId="414EA88E" w14:textId="08D2CA3A" w:rsidR="00507F4F" w:rsidRPr="00374227" w:rsidRDefault="00507F4F" w:rsidP="00356EDD">
          <w:pPr>
            <w:pStyle w:val="Header"/>
            <w:spacing w:before="60"/>
            <w:rPr>
              <w:rFonts w:ascii="Arial" w:hAnsi="Arial" w:cs="Arial"/>
              <w:szCs w:val="22"/>
            </w:rPr>
          </w:pPr>
          <w:r>
            <w:rPr>
              <w:rFonts w:ascii="Arial" w:hAnsi="Arial" w:cs="Arial"/>
              <w:szCs w:val="22"/>
            </w:rPr>
            <w:t>2</w:t>
          </w:r>
          <w:r w:rsidR="000652FD">
            <w:rPr>
              <w:rFonts w:ascii="Arial" w:hAnsi="Arial" w:cs="Arial"/>
              <w:szCs w:val="22"/>
            </w:rPr>
            <w:t>9</w:t>
          </w:r>
          <w:r>
            <w:rPr>
              <w:rFonts w:ascii="Arial" w:hAnsi="Arial" w:cs="Arial"/>
              <w:szCs w:val="22"/>
            </w:rPr>
            <w:t xml:space="preserve"> September 2016</w:t>
          </w:r>
        </w:p>
      </w:tc>
    </w:tr>
    <w:tr w:rsidR="00507F4F" w:rsidRPr="004F266E" w14:paraId="7EC70BF1" w14:textId="77777777" w:rsidTr="00A2749B">
      <w:trPr>
        <w:trHeight w:val="708"/>
      </w:trPr>
      <w:tc>
        <w:tcPr>
          <w:tcW w:w="5920" w:type="dxa"/>
          <w:vMerge/>
          <w:shd w:val="clear" w:color="auto" w:fill="auto"/>
        </w:tcPr>
        <w:p w14:paraId="373057E9" w14:textId="77777777" w:rsidR="00507F4F" w:rsidRPr="00374227" w:rsidRDefault="00507F4F" w:rsidP="00C61BFD">
          <w:pPr>
            <w:pStyle w:val="Header"/>
          </w:pPr>
        </w:p>
      </w:tc>
      <w:tc>
        <w:tcPr>
          <w:tcW w:w="3260" w:type="dxa"/>
          <w:shd w:val="clear" w:color="auto" w:fill="auto"/>
          <w:vAlign w:val="center"/>
        </w:tcPr>
        <w:p w14:paraId="54A9524C" w14:textId="77777777" w:rsidR="00507F4F" w:rsidRPr="00374227" w:rsidRDefault="00507F4F" w:rsidP="00DD3408">
          <w:pPr>
            <w:pStyle w:val="Header"/>
            <w:spacing w:before="60"/>
            <w:rPr>
              <w:rFonts w:ascii="Arial" w:hAnsi="Arial" w:cs="Arial"/>
              <w:b/>
              <w:szCs w:val="22"/>
            </w:rPr>
          </w:pPr>
        </w:p>
      </w:tc>
    </w:tr>
  </w:tbl>
  <w:p w14:paraId="352210B1" w14:textId="77777777" w:rsidR="00507F4F" w:rsidRPr="0021114E" w:rsidRDefault="00507F4F">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F46B33"/>
    <w:multiLevelType w:val="hybridMultilevel"/>
    <w:tmpl w:val="4164E77E"/>
    <w:lvl w:ilvl="0" w:tplc="6F92C846">
      <w:start w:val="1"/>
      <w:numFmt w:val="decimal"/>
      <w:lvlText w:val="%1."/>
      <w:lvlJc w:val="left"/>
      <w:pPr>
        <w:ind w:left="360" w:hanging="360"/>
      </w:pPr>
      <w:rPr>
        <w:rFonts w:ascii="Arial" w:eastAsia="Times New Roman"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005EE0"/>
    <w:multiLevelType w:val="hybridMultilevel"/>
    <w:tmpl w:val="E8244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F02CF4"/>
    <w:multiLevelType w:val="hybridMultilevel"/>
    <w:tmpl w:val="A21C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2902D2C"/>
    <w:multiLevelType w:val="hybridMultilevel"/>
    <w:tmpl w:val="3FAAB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54550C"/>
    <w:multiLevelType w:val="hybridMultilevel"/>
    <w:tmpl w:val="FFD418BC"/>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E684E7D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6C15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9"/>
  </w:num>
  <w:num w:numId="3">
    <w:abstractNumId w:val="24"/>
  </w:num>
  <w:num w:numId="4">
    <w:abstractNumId w:val="32"/>
  </w:num>
  <w:num w:numId="5">
    <w:abstractNumId w:val="23"/>
  </w:num>
  <w:num w:numId="6">
    <w:abstractNumId w:val="17"/>
  </w:num>
  <w:num w:numId="7">
    <w:abstractNumId w:val="28"/>
  </w:num>
  <w:num w:numId="8">
    <w:abstractNumId w:val="12"/>
  </w:num>
  <w:num w:numId="9">
    <w:abstractNumId w:val="6"/>
  </w:num>
  <w:num w:numId="10">
    <w:abstractNumId w:val="4"/>
  </w:num>
  <w:num w:numId="11">
    <w:abstractNumId w:val="13"/>
  </w:num>
  <w:num w:numId="12">
    <w:abstractNumId w:val="25"/>
  </w:num>
  <w:num w:numId="13">
    <w:abstractNumId w:val="16"/>
  </w:num>
  <w:num w:numId="14">
    <w:abstractNumId w:val="33"/>
  </w:num>
  <w:num w:numId="15">
    <w:abstractNumId w:val="21"/>
  </w:num>
  <w:num w:numId="16">
    <w:abstractNumId w:val="2"/>
  </w:num>
  <w:num w:numId="17">
    <w:abstractNumId w:val="31"/>
  </w:num>
  <w:num w:numId="18">
    <w:abstractNumId w:val="20"/>
  </w:num>
  <w:num w:numId="19">
    <w:abstractNumId w:val="11"/>
  </w:num>
  <w:num w:numId="20">
    <w:abstractNumId w:val="15"/>
  </w:num>
  <w:num w:numId="21">
    <w:abstractNumId w:val="27"/>
  </w:num>
  <w:num w:numId="22">
    <w:abstractNumId w:val="19"/>
  </w:num>
  <w:num w:numId="23">
    <w:abstractNumId w:val="29"/>
  </w:num>
  <w:num w:numId="24">
    <w:abstractNumId w:val="18"/>
  </w:num>
  <w:num w:numId="25">
    <w:abstractNumId w:val="7"/>
  </w:num>
  <w:num w:numId="26">
    <w:abstractNumId w:val="30"/>
  </w:num>
  <w:num w:numId="27">
    <w:abstractNumId w:val="0"/>
  </w:num>
  <w:num w:numId="28">
    <w:abstractNumId w:val="5"/>
  </w:num>
  <w:num w:numId="29">
    <w:abstractNumId w:val="8"/>
  </w:num>
  <w:num w:numId="30">
    <w:abstractNumId w:val="10"/>
  </w:num>
  <w:num w:numId="31">
    <w:abstractNumId w:val="22"/>
  </w:num>
  <w:num w:numId="32">
    <w:abstractNumId w:val="3"/>
  </w:num>
  <w:num w:numId="33">
    <w:abstractNumId w:val="14"/>
  </w:num>
  <w:num w:numId="34">
    <w:abstractNumId w:val="1"/>
  </w:num>
  <w:num w:numId="35">
    <w:abstractNumId w:val="1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474" w:hanging="1114"/>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474" w:hanging="1077"/>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907" w:hanging="510"/>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Shamplin-Hall">
    <w15:presenceInfo w15:providerId="AD" w15:userId="S-1-5-21-62873138-147417396-2091147243-137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2842"/>
    <w:rsid w:val="000367FF"/>
    <w:rsid w:val="00043DB1"/>
    <w:rsid w:val="0005285D"/>
    <w:rsid w:val="00061956"/>
    <w:rsid w:val="000633D6"/>
    <w:rsid w:val="000652FD"/>
    <w:rsid w:val="000712A6"/>
    <w:rsid w:val="000804AD"/>
    <w:rsid w:val="00081B2C"/>
    <w:rsid w:val="00084E44"/>
    <w:rsid w:val="00095749"/>
    <w:rsid w:val="000A3935"/>
    <w:rsid w:val="000A7FC2"/>
    <w:rsid w:val="000B09F5"/>
    <w:rsid w:val="000B0A14"/>
    <w:rsid w:val="000C3360"/>
    <w:rsid w:val="000C4A2B"/>
    <w:rsid w:val="000D2BDB"/>
    <w:rsid w:val="000D702D"/>
    <w:rsid w:val="000E5E39"/>
    <w:rsid w:val="001008C6"/>
    <w:rsid w:val="00100FC2"/>
    <w:rsid w:val="0010253D"/>
    <w:rsid w:val="001172B6"/>
    <w:rsid w:val="001224A4"/>
    <w:rsid w:val="001331B2"/>
    <w:rsid w:val="00134451"/>
    <w:rsid w:val="001602A3"/>
    <w:rsid w:val="00173D5A"/>
    <w:rsid w:val="0017617B"/>
    <w:rsid w:val="001A07F1"/>
    <w:rsid w:val="001A7A02"/>
    <w:rsid w:val="001C6217"/>
    <w:rsid w:val="001D2C76"/>
    <w:rsid w:val="001D6703"/>
    <w:rsid w:val="001E476B"/>
    <w:rsid w:val="001E4CE7"/>
    <w:rsid w:val="0020441F"/>
    <w:rsid w:val="0021114E"/>
    <w:rsid w:val="00223F45"/>
    <w:rsid w:val="002414C2"/>
    <w:rsid w:val="00254DF4"/>
    <w:rsid w:val="00256085"/>
    <w:rsid w:val="00275DBC"/>
    <w:rsid w:val="002A0C7D"/>
    <w:rsid w:val="002A0D9E"/>
    <w:rsid w:val="002D0658"/>
    <w:rsid w:val="002E1A8B"/>
    <w:rsid w:val="002F15DD"/>
    <w:rsid w:val="0030001C"/>
    <w:rsid w:val="00302667"/>
    <w:rsid w:val="003160AF"/>
    <w:rsid w:val="00324E86"/>
    <w:rsid w:val="00356EDD"/>
    <w:rsid w:val="00363ED4"/>
    <w:rsid w:val="00367544"/>
    <w:rsid w:val="00372DE6"/>
    <w:rsid w:val="0037575B"/>
    <w:rsid w:val="003978FB"/>
    <w:rsid w:val="003C77A8"/>
    <w:rsid w:val="003E20D5"/>
    <w:rsid w:val="003E4825"/>
    <w:rsid w:val="003E4B3E"/>
    <w:rsid w:val="0041006B"/>
    <w:rsid w:val="00417572"/>
    <w:rsid w:val="0042168F"/>
    <w:rsid w:val="00435D57"/>
    <w:rsid w:val="004401AF"/>
    <w:rsid w:val="00444C86"/>
    <w:rsid w:val="00463D3B"/>
    <w:rsid w:val="00464C9F"/>
    <w:rsid w:val="00465F29"/>
    <w:rsid w:val="00481354"/>
    <w:rsid w:val="004B0FD9"/>
    <w:rsid w:val="004D36F3"/>
    <w:rsid w:val="004F12FE"/>
    <w:rsid w:val="00507F4F"/>
    <w:rsid w:val="00526700"/>
    <w:rsid w:val="00531CC6"/>
    <w:rsid w:val="00546D0D"/>
    <w:rsid w:val="00570A9F"/>
    <w:rsid w:val="00575EED"/>
    <w:rsid w:val="00576B83"/>
    <w:rsid w:val="005A4917"/>
    <w:rsid w:val="005B3508"/>
    <w:rsid w:val="005B6237"/>
    <w:rsid w:val="005D5EEE"/>
    <w:rsid w:val="005E38A9"/>
    <w:rsid w:val="005F0364"/>
    <w:rsid w:val="005F364F"/>
    <w:rsid w:val="00601A2D"/>
    <w:rsid w:val="00603389"/>
    <w:rsid w:val="00612F6F"/>
    <w:rsid w:val="006137EA"/>
    <w:rsid w:val="00616455"/>
    <w:rsid w:val="00617B72"/>
    <w:rsid w:val="00625ECE"/>
    <w:rsid w:val="00646A98"/>
    <w:rsid w:val="00650936"/>
    <w:rsid w:val="00654832"/>
    <w:rsid w:val="006A0E31"/>
    <w:rsid w:val="006A5B68"/>
    <w:rsid w:val="006B4E36"/>
    <w:rsid w:val="006C33DB"/>
    <w:rsid w:val="006C36F7"/>
    <w:rsid w:val="006C6FAD"/>
    <w:rsid w:val="006F0CCB"/>
    <w:rsid w:val="00706D3A"/>
    <w:rsid w:val="007076C5"/>
    <w:rsid w:val="0072486F"/>
    <w:rsid w:val="00750E7C"/>
    <w:rsid w:val="00753DD3"/>
    <w:rsid w:val="007670B0"/>
    <w:rsid w:val="007A063E"/>
    <w:rsid w:val="007A2C20"/>
    <w:rsid w:val="007B0EE0"/>
    <w:rsid w:val="007B7A0E"/>
    <w:rsid w:val="007C1849"/>
    <w:rsid w:val="007C2BC2"/>
    <w:rsid w:val="007E2685"/>
    <w:rsid w:val="007F248F"/>
    <w:rsid w:val="007F24E8"/>
    <w:rsid w:val="00841710"/>
    <w:rsid w:val="008548CA"/>
    <w:rsid w:val="00860C8D"/>
    <w:rsid w:val="00865D03"/>
    <w:rsid w:val="0087174A"/>
    <w:rsid w:val="0087546A"/>
    <w:rsid w:val="008772F4"/>
    <w:rsid w:val="00883935"/>
    <w:rsid w:val="008862A3"/>
    <w:rsid w:val="00893E53"/>
    <w:rsid w:val="008974F5"/>
    <w:rsid w:val="008B1C8C"/>
    <w:rsid w:val="008B7DA9"/>
    <w:rsid w:val="008C3AFD"/>
    <w:rsid w:val="008C6B93"/>
    <w:rsid w:val="008D1B23"/>
    <w:rsid w:val="008D332D"/>
    <w:rsid w:val="008E5AE8"/>
    <w:rsid w:val="008E6BB0"/>
    <w:rsid w:val="008F3A81"/>
    <w:rsid w:val="00914A91"/>
    <w:rsid w:val="0092710B"/>
    <w:rsid w:val="00931FA5"/>
    <w:rsid w:val="0094468C"/>
    <w:rsid w:val="00967F3E"/>
    <w:rsid w:val="00972731"/>
    <w:rsid w:val="00982B41"/>
    <w:rsid w:val="009B0968"/>
    <w:rsid w:val="009C64BE"/>
    <w:rsid w:val="009C7622"/>
    <w:rsid w:val="009C799F"/>
    <w:rsid w:val="009D5D4A"/>
    <w:rsid w:val="009D6157"/>
    <w:rsid w:val="009E17B8"/>
    <w:rsid w:val="009E64CF"/>
    <w:rsid w:val="00A05560"/>
    <w:rsid w:val="00A05A24"/>
    <w:rsid w:val="00A246D1"/>
    <w:rsid w:val="00A2749B"/>
    <w:rsid w:val="00A41125"/>
    <w:rsid w:val="00A4681A"/>
    <w:rsid w:val="00A601EC"/>
    <w:rsid w:val="00A67E0E"/>
    <w:rsid w:val="00A71CD2"/>
    <w:rsid w:val="00A7644D"/>
    <w:rsid w:val="00A9189F"/>
    <w:rsid w:val="00A92B3B"/>
    <w:rsid w:val="00A942D3"/>
    <w:rsid w:val="00AA5C07"/>
    <w:rsid w:val="00AA6504"/>
    <w:rsid w:val="00AA6F4D"/>
    <w:rsid w:val="00AB67A3"/>
    <w:rsid w:val="00B0159A"/>
    <w:rsid w:val="00B13568"/>
    <w:rsid w:val="00B162A5"/>
    <w:rsid w:val="00B51B1C"/>
    <w:rsid w:val="00B5364D"/>
    <w:rsid w:val="00B63F0D"/>
    <w:rsid w:val="00B668B0"/>
    <w:rsid w:val="00B67071"/>
    <w:rsid w:val="00B7585E"/>
    <w:rsid w:val="00BA54A2"/>
    <w:rsid w:val="00BB212B"/>
    <w:rsid w:val="00BC3B14"/>
    <w:rsid w:val="00BC3B9F"/>
    <w:rsid w:val="00BD4D88"/>
    <w:rsid w:val="00BE1A18"/>
    <w:rsid w:val="00BF4F9E"/>
    <w:rsid w:val="00C21FC8"/>
    <w:rsid w:val="00C342FB"/>
    <w:rsid w:val="00C36EBD"/>
    <w:rsid w:val="00C56860"/>
    <w:rsid w:val="00C56D09"/>
    <w:rsid w:val="00C60950"/>
    <w:rsid w:val="00C6162F"/>
    <w:rsid w:val="00C61BFD"/>
    <w:rsid w:val="00C63BF4"/>
    <w:rsid w:val="00C641DC"/>
    <w:rsid w:val="00C82C83"/>
    <w:rsid w:val="00C9258A"/>
    <w:rsid w:val="00C9532A"/>
    <w:rsid w:val="00CA1498"/>
    <w:rsid w:val="00CC0245"/>
    <w:rsid w:val="00CC15FD"/>
    <w:rsid w:val="00CE1883"/>
    <w:rsid w:val="00CE2310"/>
    <w:rsid w:val="00CE5141"/>
    <w:rsid w:val="00D125D5"/>
    <w:rsid w:val="00D1779A"/>
    <w:rsid w:val="00D620BE"/>
    <w:rsid w:val="00D66905"/>
    <w:rsid w:val="00D77253"/>
    <w:rsid w:val="00D84788"/>
    <w:rsid w:val="00D903DC"/>
    <w:rsid w:val="00D94D57"/>
    <w:rsid w:val="00DA0183"/>
    <w:rsid w:val="00DB2D4A"/>
    <w:rsid w:val="00DC191B"/>
    <w:rsid w:val="00DD3408"/>
    <w:rsid w:val="00DD7640"/>
    <w:rsid w:val="00DE414A"/>
    <w:rsid w:val="00DF11AC"/>
    <w:rsid w:val="00E10B74"/>
    <w:rsid w:val="00E11424"/>
    <w:rsid w:val="00E27467"/>
    <w:rsid w:val="00E4011A"/>
    <w:rsid w:val="00E42419"/>
    <w:rsid w:val="00E5025D"/>
    <w:rsid w:val="00E52D8B"/>
    <w:rsid w:val="00E64FBC"/>
    <w:rsid w:val="00E650C7"/>
    <w:rsid w:val="00E7710E"/>
    <w:rsid w:val="00E83EB8"/>
    <w:rsid w:val="00E84B8B"/>
    <w:rsid w:val="00E87E32"/>
    <w:rsid w:val="00EB1237"/>
    <w:rsid w:val="00F11442"/>
    <w:rsid w:val="00F23B3B"/>
    <w:rsid w:val="00F32170"/>
    <w:rsid w:val="00F367DE"/>
    <w:rsid w:val="00F47F50"/>
    <w:rsid w:val="00F61EFC"/>
    <w:rsid w:val="00F6257D"/>
    <w:rsid w:val="00F6671D"/>
    <w:rsid w:val="00F66928"/>
    <w:rsid w:val="00F66A76"/>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FF2985"/>
  <w15:docId w15:val="{33B94F88-126B-4225-B980-EE8309629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Revision">
    <w:name w:val="Revision"/>
    <w:hidden/>
    <w:uiPriority w:val="99"/>
    <w:semiHidden/>
    <w:rsid w:val="00CE1883"/>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77009">
      <w:bodyDiv w:val="1"/>
      <w:marLeft w:val="0"/>
      <w:marRight w:val="0"/>
      <w:marTop w:val="0"/>
      <w:marBottom w:val="0"/>
      <w:divBdr>
        <w:top w:val="none" w:sz="0" w:space="0" w:color="auto"/>
        <w:left w:val="none" w:sz="0" w:space="0" w:color="auto"/>
        <w:bottom w:val="none" w:sz="0" w:space="0" w:color="auto"/>
        <w:right w:val="none" w:sz="0" w:space="0" w:color="auto"/>
      </w:divBdr>
    </w:div>
    <w:div w:id="421802267">
      <w:bodyDiv w:val="1"/>
      <w:marLeft w:val="0"/>
      <w:marRight w:val="0"/>
      <w:marTop w:val="0"/>
      <w:marBottom w:val="0"/>
      <w:divBdr>
        <w:top w:val="none" w:sz="0" w:space="0" w:color="auto"/>
        <w:left w:val="none" w:sz="0" w:space="0" w:color="auto"/>
        <w:bottom w:val="none" w:sz="0" w:space="0" w:color="auto"/>
        <w:right w:val="none" w:sz="0" w:space="0" w:color="auto"/>
      </w:divBdr>
    </w:div>
    <w:div w:id="79818040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2469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owerPoint" ma:contentTypeID="0x0101001A96AE76FF0AF445BBE1551070140FCB00D141C10D3783EB4C8B1318827264FEF8" ma:contentTypeVersion="5" ma:contentTypeDescription="" ma:contentTypeScope="" ma:versionID="16f733d35cce2f70958b501d154d9da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2736c9e84a0feefae1d8a41ac611977c"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78ABC-4AEF-4A7A-95D0-3EDE36FB87AD}">
  <ds:schemaRefs>
    <ds:schemaRef ds:uri="c8febe6a-14d9-43ab-83c3-c48f478fa47c"/>
    <ds:schemaRef ds:uri="http://purl.org/dc/elements/1.1/"/>
    <ds:schemaRef ds:uri="http://www.w3.org/XML/1998/namespace"/>
    <ds:schemaRef ds:uri="http://schemas.microsoft.com/office/2006/metadata/properties"/>
    <ds:schemaRef ds:uri="http://purl.org/dc/dcmitype/"/>
    <ds:schemaRef ds:uri="http://schemas.microsoft.com/office/2006/documentManagement/types"/>
    <ds:schemaRef ds:uri="http://schemas.openxmlformats.org/package/2006/metadata/core-properties"/>
    <ds:schemaRef ds:uri="1c8a0e75-f4bc-4eb4-8ed0-578eaea9e1ca"/>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E4FA5E5B-C41C-4089-8EB2-287A13A8C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16497F-5336-49A4-AE36-6F8795FFDBA9}">
  <ds:schemaRefs>
    <ds:schemaRef ds:uri="http://schemas.microsoft.com/sharepoint/v3/contenttype/forms"/>
  </ds:schemaRefs>
</ds:datastoreItem>
</file>

<file path=customXml/itemProps4.xml><?xml version="1.0" encoding="utf-8"?>
<ds:datastoreItem xmlns:ds="http://schemas.openxmlformats.org/officeDocument/2006/customXml" ds:itemID="{CA94B022-05B3-419F-BB40-69692DA73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CC5A60F4</Template>
  <TotalTime>92</TotalTime>
  <Pages>3</Pages>
  <Words>805</Words>
  <Characters>4250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Daniel Shamplin-Hall</dc:creator>
  <cp:lastModifiedBy>Eleanor Reader-Moore</cp:lastModifiedBy>
  <cp:revision>8</cp:revision>
  <cp:lastPrinted>2015-10-05T10:09:00Z</cp:lastPrinted>
  <dcterms:created xsi:type="dcterms:W3CDTF">2016-08-25T16:00:00Z</dcterms:created>
  <dcterms:modified xsi:type="dcterms:W3CDTF">2016-09-22T14:05:00Z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0x0101001A96AE76FF0AF445BBE1551070140FCB00D141C10D3783EB4C8B1318827264FEF8</vt:lpwstr>
  </property>
</Properties>
</file>